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8B65EC" w:rsidRDefault="008B65EC" w:rsidP="00680ECA">
      <w:pPr>
        <w:pStyle w:val="BodyText"/>
        <w:ind w:left="-993"/>
        <w:rPr>
          <w:noProof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58FBD2" wp14:editId="03C162DC">
                <wp:simplePos x="0" y="0"/>
                <wp:positionH relativeFrom="page">
                  <wp:posOffset>438150</wp:posOffset>
                </wp:positionH>
                <wp:positionV relativeFrom="page">
                  <wp:posOffset>457200</wp:posOffset>
                </wp:positionV>
                <wp:extent cx="6924675" cy="771525"/>
                <wp:effectExtent l="0" t="0" r="0" b="9525"/>
                <wp:wrapNone/>
                <wp:docPr id="53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8B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F62" w:rsidRDefault="00706F62" w:rsidP="00706F62">
                            <w:pPr>
                              <w:pStyle w:val="Masthead"/>
                            </w:pPr>
                          </w:p>
                          <w:p w:rsidR="008A0165" w:rsidRDefault="008A0165"/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6" o:spid="_x0000_s1026" type="#_x0000_t202" style="position:absolute;left:0;text-align:left;margin-left:34.5pt;margin-top:36pt;width:545.25pt;height:60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" filled="f" fillcolor="#0078b4" stroked="f">
                <v:textbox inset=",,,0">
                  <w:txbxContent>
                    <w:p w:rsidR="00706F62" w:rsidRDefault="00706F62" w:rsidP="00706F62">
                      <w:pPr>
                        <w:pStyle w:val="Masthead"/>
                      </w:pPr>
                    </w:p>
                    <w:p w:rsidR="008A0165" w:rsidRDefault="008A0165"/>
                  </w:txbxContent>
                </v:textbox>
                <w10:wrap anchorx="page" anchory="page"/>
              </v:shape>
            </w:pict>
          </mc:Fallback>
        </mc:AlternateContent>
      </w:r>
    </w:p>
    <w:p w:rsidR="008B65EC" w:rsidRDefault="00BB637D" w:rsidP="00680ECA">
      <w:pPr>
        <w:pStyle w:val="BodyText"/>
        <w:ind w:left="-993"/>
        <w:rPr>
          <w:noProof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F7F18C4" wp14:editId="49E6209F">
                <wp:simplePos x="0" y="0"/>
                <wp:positionH relativeFrom="page">
                  <wp:posOffset>3438525</wp:posOffset>
                </wp:positionH>
                <wp:positionV relativeFrom="page">
                  <wp:posOffset>1600200</wp:posOffset>
                </wp:positionV>
                <wp:extent cx="3867150" cy="1419225"/>
                <wp:effectExtent l="0" t="0" r="0" b="9525"/>
                <wp:wrapNone/>
                <wp:docPr id="5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F38" w:rsidRPr="00DD5F38" w:rsidRDefault="00277783" w:rsidP="00DD5F38">
                            <w:pPr>
                              <w:spacing w:line="276" w:lineRule="auto"/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277783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Welcome to the </w:t>
                            </w:r>
                            <w:r w:rsidR="00604F85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December</w:t>
                            </w:r>
                            <w:r w:rsidR="005F2140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0067E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issue</w:t>
                            </w:r>
                            <w:r w:rsidR="009C6DC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F2140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of our newsletter. </w:t>
                            </w:r>
                            <w:r w:rsidR="000A4F27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It’s not</w:t>
                            </w:r>
                            <w:r w:rsidR="00E851CE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long to go until Christmas and </w:t>
                            </w:r>
                            <w:r w:rsidR="006B1C7C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the home</w:t>
                            </w:r>
                            <w:r w:rsidR="00AD7C2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51CE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is decorated for the festive season. T</w:t>
                            </w:r>
                            <w:r w:rsidR="00AD7C2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he residents have enjoyed </w:t>
                            </w:r>
                            <w:r w:rsidR="00E851CE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Christmas</w:t>
                            </w:r>
                            <w:r w:rsidR="00C65387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shows</w:t>
                            </w:r>
                            <w:r w:rsidR="00E851CE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and t</w:t>
                            </w:r>
                            <w:r w:rsidR="006B1C7C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here is </w:t>
                            </w:r>
                            <w:r w:rsidR="00AD7C2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still </w:t>
                            </w:r>
                            <w:r w:rsidR="006B1C7C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a variety of entertainment to look forward</w:t>
                            </w:r>
                            <w:r w:rsidR="00082EA0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to. D</w:t>
                            </w:r>
                            <w:r w:rsidR="006C5BF5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etails can be found on page two</w:t>
                            </w:r>
                            <w:r w:rsidR="006B1C7C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.</w:t>
                            </w:r>
                            <w:r w:rsidR="00BB637D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We would like to wish you all a Merry Christmas and a </w:t>
                            </w:r>
                            <w:r w:rsidR="00DD5F38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Happy New Year.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270.75pt;margin-top:126pt;width:304.5pt;height:111.7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" filled="f" stroked="f">
                <v:textbox inset="0,0,,0">
                  <w:txbxContent>
                    <w:p w:rsidR="00DD5F38" w:rsidRPr="00DD5F38" w:rsidRDefault="00277783" w:rsidP="00DD5F38">
                      <w:pPr>
                        <w:spacing w:line="276" w:lineRule="auto"/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277783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Welcome to the </w:t>
                      </w:r>
                      <w:r w:rsidR="00604F85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December</w:t>
                      </w:r>
                      <w:r w:rsidR="005F2140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</w:t>
                      </w:r>
                      <w:r w:rsidR="0050067E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issue</w:t>
                      </w:r>
                      <w:r w:rsidR="009C6DC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</w:t>
                      </w:r>
                      <w:r w:rsidR="005F2140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of our newsletter. </w:t>
                      </w:r>
                      <w:r w:rsidR="000A4F27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It’s not</w:t>
                      </w:r>
                      <w:r w:rsidR="00E851CE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long to go until Christmas and </w:t>
                      </w:r>
                      <w:r w:rsidR="006B1C7C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the home</w:t>
                      </w:r>
                      <w:r w:rsidR="00AD7C2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</w:t>
                      </w:r>
                      <w:r w:rsidR="00E851CE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is decorated for the festive season. T</w:t>
                      </w:r>
                      <w:r w:rsidR="00AD7C2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he residents have enjoyed </w:t>
                      </w:r>
                      <w:r w:rsidR="00E851CE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Christmas</w:t>
                      </w:r>
                      <w:r w:rsidR="00C65387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shows</w:t>
                      </w:r>
                      <w:r w:rsidR="00E851CE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and t</w:t>
                      </w:r>
                      <w:r w:rsidR="006B1C7C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here is </w:t>
                      </w:r>
                      <w:r w:rsidR="00AD7C2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still </w:t>
                      </w:r>
                      <w:r w:rsidR="006B1C7C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a variety of entertainment to look forward</w:t>
                      </w:r>
                      <w:r w:rsidR="00082EA0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to. D</w:t>
                      </w:r>
                      <w:r w:rsidR="006C5BF5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etails can be found on page two</w:t>
                      </w:r>
                      <w:r w:rsidR="006B1C7C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.</w:t>
                      </w:r>
                      <w:r w:rsidR="00BB637D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We would like to wish you all a Merry Christmas and a </w:t>
                      </w:r>
                      <w:r w:rsidR="00DD5F38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Happy New Year.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2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C7E52B3" wp14:editId="353755D3">
                <wp:simplePos x="0" y="0"/>
                <wp:positionH relativeFrom="page">
                  <wp:posOffset>3438525</wp:posOffset>
                </wp:positionH>
                <wp:positionV relativeFrom="page">
                  <wp:posOffset>1333500</wp:posOffset>
                </wp:positionV>
                <wp:extent cx="1019175" cy="248920"/>
                <wp:effectExtent l="0" t="0" r="9525" b="17780"/>
                <wp:wrapNone/>
                <wp:docPr id="5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913ACC" w:rsidRDefault="00281CED" w:rsidP="00913ACC">
                            <w:pPr>
                              <w:pStyle w:val="Heading1"/>
                            </w:pPr>
                            <w:r>
                              <w:t>Welcome</w:t>
                            </w:r>
                          </w:p>
                          <w:p w:rsidR="00680ECA" w:rsidRDefault="00680EC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270.75pt;margin-top:105pt;width:80.25pt;height:19.6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" filled="f" stroked="f">
                <v:textbox inset="0,0,0,0">
                  <w:txbxContent>
                    <w:p w:rsidR="005B7866" w:rsidRPr="00913ACC" w:rsidRDefault="00281CED" w:rsidP="00913ACC">
                      <w:pPr>
                        <w:pStyle w:val="Heading1"/>
                      </w:pPr>
                      <w:r>
                        <w:t>Welcome</w:t>
                      </w:r>
                    </w:p>
                    <w:p w:rsidR="00680ECA" w:rsidRDefault="00680ECA"/>
                  </w:txbxContent>
                </v:textbox>
                <w10:wrap anchorx="page" anchory="page"/>
              </v:shape>
            </w:pict>
          </mc:Fallback>
        </mc:AlternateContent>
      </w:r>
      <w:r w:rsidR="00412A83" w:rsidRPr="00F279B2">
        <w:rPr>
          <w:noProof/>
          <w:sz w:val="22"/>
          <w:szCs w:val="22"/>
          <w:lang w:val="en-GB" w:eastAsia="en-GB"/>
        </w:rPr>
        <w:drawing>
          <wp:inline distT="0" distB="0" distL="0" distR="0" wp14:anchorId="26E44D5B" wp14:editId="1F785D66">
            <wp:extent cx="2809875" cy="1751934"/>
            <wp:effectExtent l="0" t="0" r="0" b="1270"/>
            <wp:docPr id="20" name="Picture 20" descr="\\azaleasvr\Documents\LauraPayne\Aspray\Aspray web pics\A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zaleasvr\Documents\LauraPayne\Aspray\Aspray web pics\Aspra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5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B1" w:rsidRDefault="0062623B" w:rsidP="00122099">
      <w:pPr>
        <w:pStyle w:val="Heading1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A3D484" wp14:editId="131CAA37">
                <wp:simplePos x="0" y="0"/>
                <wp:positionH relativeFrom="page">
                  <wp:posOffset>438150</wp:posOffset>
                </wp:positionH>
                <wp:positionV relativeFrom="page">
                  <wp:posOffset>3200400</wp:posOffset>
                </wp:positionV>
                <wp:extent cx="1457325" cy="2857500"/>
                <wp:effectExtent l="0" t="0" r="0" b="0"/>
                <wp:wrapSquare wrapText="bothSides"/>
                <wp:docPr id="45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8F3" w:rsidRPr="009849BC" w:rsidRDefault="000848F3" w:rsidP="009849BC">
                            <w:pPr>
                              <w:pStyle w:val="TOCHeading"/>
                            </w:pPr>
                            <w:r w:rsidRPr="009849BC">
                              <w:t>Inside This Issue</w:t>
                            </w:r>
                          </w:p>
                          <w:p w:rsidR="00DF29F7" w:rsidRPr="00C17A34" w:rsidRDefault="000973D2" w:rsidP="00424848">
                            <w:pPr>
                              <w:pStyle w:val="TOCText"/>
                              <w:tabs>
                                <w:tab w:val="left" w:pos="588"/>
                              </w:tabs>
                              <w:ind w:left="-12"/>
                              <w:rPr>
                                <w:rStyle w:val="TOCNumberChar"/>
                                <w:sz w:val="20"/>
                                <w:szCs w:val="20"/>
                              </w:rPr>
                            </w:pPr>
                            <w:r w:rsidRPr="00C17A34">
                              <w:rPr>
                                <w:sz w:val="20"/>
                              </w:rPr>
                              <w:t>Welcome</w:t>
                            </w:r>
                          </w:p>
                          <w:p w:rsidR="007B55E6" w:rsidRDefault="007B55E6" w:rsidP="00EB5C77">
                            <w:pPr>
                              <w:pStyle w:val="TOCText"/>
                              <w:tabs>
                                <w:tab w:val="left" w:pos="588"/>
                              </w:tabs>
                              <w:spacing w:line="276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Christmas Greetings</w:t>
                            </w:r>
                          </w:p>
                          <w:p w:rsidR="004C34BC" w:rsidRDefault="004C34BC" w:rsidP="004C34BC">
                            <w:pPr>
                              <w:pStyle w:val="TOCText"/>
                              <w:tabs>
                                <w:tab w:val="left" w:pos="588"/>
                              </w:tabs>
                              <w:spacing w:line="276" w:lineRule="auto"/>
                              <w:ind w:left="-12"/>
                              <w:rPr>
                                <w:sz w:val="20"/>
                              </w:rPr>
                            </w:pPr>
                            <w:r w:rsidRPr="00C17A34">
                              <w:rPr>
                                <w:sz w:val="20"/>
                              </w:rPr>
                              <w:t>Christmas</w:t>
                            </w:r>
                            <w:r>
                              <w:rPr>
                                <w:sz w:val="20"/>
                              </w:rPr>
                              <w:t xml:space="preserve"> Bazaar</w:t>
                            </w:r>
                          </w:p>
                          <w:p w:rsidR="00103E9E" w:rsidRPr="00C17A34" w:rsidRDefault="00C01ADB" w:rsidP="00EB5C77">
                            <w:pPr>
                              <w:pStyle w:val="TOCText"/>
                              <w:tabs>
                                <w:tab w:val="left" w:pos="588"/>
                              </w:tabs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C17A34">
                              <w:rPr>
                                <w:sz w:val="20"/>
                              </w:rPr>
                              <w:t>Activities</w:t>
                            </w:r>
                          </w:p>
                          <w:p w:rsidR="004C34BC" w:rsidRDefault="004C34BC" w:rsidP="00AA4F0B">
                            <w:pPr>
                              <w:pStyle w:val="TOCText"/>
                              <w:tabs>
                                <w:tab w:val="left" w:pos="588"/>
                              </w:tabs>
                              <w:ind w:lef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Dementia Champion</w:t>
                            </w:r>
                          </w:p>
                          <w:p w:rsidR="004C34BC" w:rsidRDefault="004C34BC" w:rsidP="00AA4F0B">
                            <w:pPr>
                              <w:pStyle w:val="TOCText"/>
                              <w:tabs>
                                <w:tab w:val="left" w:pos="588"/>
                              </w:tabs>
                              <w:ind w:lef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Feedback</w:t>
                            </w:r>
                          </w:p>
                          <w:p w:rsidR="00103E9E" w:rsidRPr="00C17A34" w:rsidRDefault="00C01ADB" w:rsidP="00AA4F0B">
                            <w:pPr>
                              <w:pStyle w:val="TOCText"/>
                              <w:tabs>
                                <w:tab w:val="left" w:pos="588"/>
                              </w:tabs>
                              <w:ind w:left="-12"/>
                              <w:rPr>
                                <w:sz w:val="20"/>
                              </w:rPr>
                            </w:pPr>
                            <w:r w:rsidRPr="00C17A34">
                              <w:rPr>
                                <w:sz w:val="20"/>
                              </w:rPr>
                              <w:t>Recommendations</w:t>
                            </w:r>
                          </w:p>
                          <w:p w:rsidR="00176681" w:rsidRPr="00C17A34" w:rsidRDefault="00C01ADB" w:rsidP="00AA4F0B">
                            <w:pPr>
                              <w:pStyle w:val="TOCText"/>
                              <w:tabs>
                                <w:tab w:val="left" w:pos="588"/>
                              </w:tabs>
                              <w:ind w:left="-12"/>
                              <w:rPr>
                                <w:sz w:val="20"/>
                              </w:rPr>
                            </w:pPr>
                            <w:r w:rsidRPr="00C17A34">
                              <w:rPr>
                                <w:sz w:val="20"/>
                              </w:rPr>
                              <w:t>Online</w:t>
                            </w:r>
                          </w:p>
                          <w:p w:rsidR="00C01ADB" w:rsidRPr="00C17A34" w:rsidRDefault="00C01ADB" w:rsidP="00AA4F0B">
                            <w:pPr>
                              <w:pStyle w:val="TOCText"/>
                              <w:tabs>
                                <w:tab w:val="left" w:pos="588"/>
                              </w:tabs>
                              <w:ind w:left="-12"/>
                              <w:rPr>
                                <w:sz w:val="20"/>
                              </w:rPr>
                            </w:pPr>
                            <w:r w:rsidRPr="00C17A34">
                              <w:rPr>
                                <w:sz w:val="20"/>
                              </w:rPr>
                              <w:t>Birthdays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29" type="#_x0000_t202" style="position:absolute;left:0;text-align:left;margin-left:34.5pt;margin-top:252pt;width:114.75pt;height:2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" filled="f" stroked="f" strokecolor="#c30">
                <v:textbox>
                  <w:txbxContent>
                    <w:p w:rsidR="000848F3" w:rsidRPr="009849BC" w:rsidRDefault="000848F3" w:rsidP="009849BC">
                      <w:pPr>
                        <w:pStyle w:val="TOCHeading"/>
                      </w:pPr>
                      <w:r w:rsidRPr="009849BC">
                        <w:t>Inside This Issue</w:t>
                      </w:r>
                    </w:p>
                    <w:p w:rsidR="00DF29F7" w:rsidRPr="00C17A34" w:rsidRDefault="000973D2" w:rsidP="00424848">
                      <w:pPr>
                        <w:pStyle w:val="TOCText"/>
                        <w:tabs>
                          <w:tab w:val="left" w:pos="588"/>
                        </w:tabs>
                        <w:ind w:left="-12"/>
                        <w:rPr>
                          <w:rStyle w:val="TOCNumberChar"/>
                          <w:sz w:val="20"/>
                          <w:szCs w:val="20"/>
                        </w:rPr>
                      </w:pPr>
                      <w:r w:rsidRPr="00C17A34">
                        <w:rPr>
                          <w:sz w:val="20"/>
                        </w:rPr>
                        <w:t>Welcome</w:t>
                      </w:r>
                    </w:p>
                    <w:p w:rsidR="007B55E6" w:rsidRDefault="007B55E6" w:rsidP="00EB5C77">
                      <w:pPr>
                        <w:pStyle w:val="TOCText"/>
                        <w:tabs>
                          <w:tab w:val="left" w:pos="588"/>
                        </w:tabs>
                        <w:spacing w:line="276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Christmas Greetings</w:t>
                      </w:r>
                    </w:p>
                    <w:p w:rsidR="004C34BC" w:rsidRDefault="004C34BC" w:rsidP="004C34BC">
                      <w:pPr>
                        <w:pStyle w:val="TOCText"/>
                        <w:tabs>
                          <w:tab w:val="left" w:pos="588"/>
                        </w:tabs>
                        <w:spacing w:line="276" w:lineRule="auto"/>
                        <w:ind w:left="-12"/>
                        <w:rPr>
                          <w:sz w:val="20"/>
                        </w:rPr>
                      </w:pPr>
                      <w:r w:rsidRPr="00C17A34">
                        <w:rPr>
                          <w:sz w:val="20"/>
                        </w:rPr>
                        <w:t>Christmas</w:t>
                      </w:r>
                      <w:r>
                        <w:rPr>
                          <w:sz w:val="20"/>
                        </w:rPr>
                        <w:t xml:space="preserve"> Bazaar</w:t>
                      </w:r>
                    </w:p>
                    <w:p w:rsidR="00103E9E" w:rsidRPr="00C17A34" w:rsidRDefault="00C01ADB" w:rsidP="00EB5C77">
                      <w:pPr>
                        <w:pStyle w:val="TOCText"/>
                        <w:tabs>
                          <w:tab w:val="left" w:pos="588"/>
                        </w:tabs>
                        <w:spacing w:line="276" w:lineRule="auto"/>
                        <w:rPr>
                          <w:sz w:val="20"/>
                        </w:rPr>
                      </w:pPr>
                      <w:r w:rsidRPr="00C17A34">
                        <w:rPr>
                          <w:sz w:val="20"/>
                        </w:rPr>
                        <w:t>Activities</w:t>
                      </w:r>
                    </w:p>
                    <w:p w:rsidR="004C34BC" w:rsidRDefault="004C34BC" w:rsidP="00AA4F0B">
                      <w:pPr>
                        <w:pStyle w:val="TOCText"/>
                        <w:tabs>
                          <w:tab w:val="left" w:pos="588"/>
                        </w:tabs>
                        <w:ind w:left="-1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Dementia Champion</w:t>
                      </w:r>
                    </w:p>
                    <w:p w:rsidR="004C34BC" w:rsidRDefault="004C34BC" w:rsidP="00AA4F0B">
                      <w:pPr>
                        <w:pStyle w:val="TOCText"/>
                        <w:tabs>
                          <w:tab w:val="left" w:pos="588"/>
                        </w:tabs>
                        <w:ind w:left="-1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Feedback</w:t>
                      </w:r>
                    </w:p>
                    <w:p w:rsidR="00103E9E" w:rsidRPr="00C17A34" w:rsidRDefault="00C01ADB" w:rsidP="00AA4F0B">
                      <w:pPr>
                        <w:pStyle w:val="TOCText"/>
                        <w:tabs>
                          <w:tab w:val="left" w:pos="588"/>
                        </w:tabs>
                        <w:ind w:left="-12"/>
                        <w:rPr>
                          <w:sz w:val="20"/>
                        </w:rPr>
                      </w:pPr>
                      <w:r w:rsidRPr="00C17A34">
                        <w:rPr>
                          <w:sz w:val="20"/>
                        </w:rPr>
                        <w:t>Recommendations</w:t>
                      </w:r>
                    </w:p>
                    <w:p w:rsidR="00176681" w:rsidRPr="00C17A34" w:rsidRDefault="00C01ADB" w:rsidP="00AA4F0B">
                      <w:pPr>
                        <w:pStyle w:val="TOCText"/>
                        <w:tabs>
                          <w:tab w:val="left" w:pos="588"/>
                        </w:tabs>
                        <w:ind w:left="-12"/>
                        <w:rPr>
                          <w:sz w:val="20"/>
                        </w:rPr>
                      </w:pPr>
                      <w:r w:rsidRPr="00C17A34">
                        <w:rPr>
                          <w:sz w:val="20"/>
                        </w:rPr>
                        <w:t>Online</w:t>
                      </w:r>
                    </w:p>
                    <w:p w:rsidR="00C01ADB" w:rsidRPr="00C17A34" w:rsidRDefault="00C01ADB" w:rsidP="00AA4F0B">
                      <w:pPr>
                        <w:pStyle w:val="TOCText"/>
                        <w:tabs>
                          <w:tab w:val="left" w:pos="588"/>
                        </w:tabs>
                        <w:ind w:left="-12"/>
                        <w:rPr>
                          <w:sz w:val="20"/>
                        </w:rPr>
                      </w:pPr>
                      <w:r w:rsidRPr="00C17A34">
                        <w:rPr>
                          <w:sz w:val="20"/>
                        </w:rPr>
                        <w:t>Birthdays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E27AD">
        <w:t xml:space="preserve">Christmas </w:t>
      </w:r>
      <w:r w:rsidR="00A770D8">
        <w:t>Greetings</w:t>
      </w:r>
    </w:p>
    <w:p w:rsidR="00C01ADB" w:rsidRPr="00913ACC" w:rsidRDefault="007C3E37" w:rsidP="00122099">
      <w:pPr>
        <w:pStyle w:val="Heading1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35220E" wp14:editId="3D682D88">
                <wp:simplePos x="0" y="0"/>
                <wp:positionH relativeFrom="page">
                  <wp:posOffset>1790700</wp:posOffset>
                </wp:positionH>
                <wp:positionV relativeFrom="page">
                  <wp:posOffset>3467100</wp:posOffset>
                </wp:positionV>
                <wp:extent cx="5638800" cy="2628900"/>
                <wp:effectExtent l="0" t="0" r="0" b="0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1642" w:rsidRPr="00C27BAD" w:rsidRDefault="00991642" w:rsidP="008257CF">
                            <w:pPr>
                              <w:pStyle w:val="PlainText"/>
                              <w:spacing w:line="276" w:lineRule="auto"/>
                              <w:rPr>
                                <w:rFonts w:ascii="Palatino Linotype" w:hAnsi="Palatino Linotype"/>
                              </w:rPr>
                            </w:pPr>
                            <w:r w:rsidRPr="00C27BAD">
                              <w:rPr>
                                <w:rFonts w:ascii="Palatino Linotype" w:hAnsi="Palatino Linotype"/>
                              </w:rPr>
                              <w:t>I</w:t>
                            </w:r>
                            <w:r w:rsidR="00EC2FC3">
                              <w:rPr>
                                <w:rFonts w:ascii="Palatino Linotype" w:hAnsi="Palatino Linotype"/>
                              </w:rPr>
                              <w:t xml:space="preserve"> would like to wish everyone a happy h</w:t>
                            </w:r>
                            <w:r w:rsidRPr="00C27BAD">
                              <w:rPr>
                                <w:rFonts w:ascii="Palatino Linotype" w:hAnsi="Palatino Linotype"/>
                              </w:rPr>
                              <w:t xml:space="preserve">oliday. May the spirit of Christmas not only fill your heart and soul but also spread to your loved ones </w:t>
                            </w:r>
                          </w:p>
                          <w:p w:rsidR="00991642" w:rsidRPr="00C27BAD" w:rsidRDefault="00991642" w:rsidP="008257CF">
                            <w:pPr>
                              <w:pStyle w:val="PlainText"/>
                              <w:spacing w:line="276" w:lineRule="auto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:rsidR="00991642" w:rsidRPr="00C27BAD" w:rsidRDefault="00991642" w:rsidP="008257CF">
                            <w:pPr>
                              <w:pStyle w:val="PlainText"/>
                              <w:spacing w:line="276" w:lineRule="auto"/>
                              <w:rPr>
                                <w:rFonts w:ascii="Palatino Linotype" w:hAnsi="Palatino Linotype"/>
                              </w:rPr>
                            </w:pPr>
                            <w:r w:rsidRPr="00C27BAD">
                              <w:rPr>
                                <w:rFonts w:ascii="Palatino Linotype" w:hAnsi="Palatino Linotype"/>
                              </w:rPr>
                              <w:t>I would also like to take this opportunity to give my appreciation to the residents and relatives who attended our recent meeting where there was a good turnout.</w:t>
                            </w:r>
                          </w:p>
                          <w:p w:rsidR="00991642" w:rsidRPr="00C27BAD" w:rsidRDefault="00991642" w:rsidP="008257CF">
                            <w:pPr>
                              <w:pStyle w:val="PlainText"/>
                              <w:spacing w:line="276" w:lineRule="auto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:rsidR="00991642" w:rsidRPr="00C27BAD" w:rsidRDefault="00991642" w:rsidP="008257CF">
                            <w:pPr>
                              <w:pStyle w:val="PlainText"/>
                              <w:spacing w:line="276" w:lineRule="auto"/>
                              <w:rPr>
                                <w:rFonts w:ascii="Palatino Linotype" w:hAnsi="Palatino Linotype"/>
                              </w:rPr>
                            </w:pPr>
                            <w:r w:rsidRPr="00C27BAD">
                              <w:rPr>
                                <w:rFonts w:ascii="Palatino Linotype" w:hAnsi="Palatino Linotype"/>
                              </w:rPr>
                              <w:t>We discussed suggestions and plans together on how to move forward with the ongoing issues an</w:t>
                            </w:r>
                            <w:r w:rsidR="00C94C94" w:rsidRPr="00C27BAD">
                              <w:rPr>
                                <w:rFonts w:ascii="Palatino Linotype" w:hAnsi="Palatino Linotype"/>
                              </w:rPr>
                              <w:t xml:space="preserve">d concerns raised. These will allow us </w:t>
                            </w:r>
                            <w:r w:rsidRPr="00C27BAD">
                              <w:rPr>
                                <w:rFonts w:ascii="Palatino Linotype" w:hAnsi="Palatino Linotype"/>
                              </w:rPr>
                              <w:t>to build a good relationship with the residents, relatives and visitors.</w:t>
                            </w:r>
                          </w:p>
                          <w:p w:rsidR="00C94C94" w:rsidRPr="00C27BAD" w:rsidRDefault="00C94C94" w:rsidP="008257CF">
                            <w:pPr>
                              <w:pStyle w:val="PlainText"/>
                              <w:spacing w:line="276" w:lineRule="auto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:rsidR="00C94C94" w:rsidRPr="00C27BAD" w:rsidRDefault="00C94C94" w:rsidP="008257CF">
                            <w:pPr>
                              <w:pStyle w:val="PlainText"/>
                              <w:spacing w:line="276" w:lineRule="auto"/>
                              <w:rPr>
                                <w:rFonts w:ascii="Palatino Linotype" w:hAnsi="Palatino Linotype"/>
                              </w:rPr>
                            </w:pPr>
                            <w:r w:rsidRPr="00C27BAD">
                              <w:rPr>
                                <w:rFonts w:ascii="Palatino Linotype" w:hAnsi="Palatino Linotype"/>
                              </w:rPr>
                              <w:t>Jade Shea</w:t>
                            </w:r>
                          </w:p>
                          <w:p w:rsidR="00C94C94" w:rsidRPr="00C27BAD" w:rsidRDefault="00C94C94" w:rsidP="00991642">
                            <w:pPr>
                              <w:pStyle w:val="PlainText"/>
                              <w:rPr>
                                <w:rFonts w:ascii="Palatino Linotype" w:hAnsi="Palatino Linotype"/>
                              </w:rPr>
                            </w:pPr>
                            <w:r w:rsidRPr="00C27BAD">
                              <w:rPr>
                                <w:rFonts w:ascii="Palatino Linotype" w:hAnsi="Palatino Linotype"/>
                              </w:rPr>
                              <w:t>Home Manager</w:t>
                            </w:r>
                            <w:r w:rsidR="00313064">
                              <w:rPr>
                                <w:rFonts w:ascii="Palatino Linotype" w:hAnsi="Palatino Linotype"/>
                              </w:rPr>
                              <w:t>.</w:t>
                            </w:r>
                          </w:p>
                          <w:p w:rsidR="00991642" w:rsidRDefault="00991642" w:rsidP="00991642">
                            <w:pPr>
                              <w:pStyle w:val="PlainText"/>
                            </w:pPr>
                          </w:p>
                          <w:p w:rsidR="000333BD" w:rsidRPr="000333BD" w:rsidRDefault="000333BD" w:rsidP="0009455B">
                            <w:pPr>
                              <w:pStyle w:val="BodyText"/>
                              <w:spacing w:after="0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  <w:p w:rsidR="000333BD" w:rsidRPr="000333BD" w:rsidRDefault="000333BD" w:rsidP="000333BD">
                            <w:pPr>
                              <w:pStyle w:val="BodyText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  <w:p w:rsidR="000333BD" w:rsidRPr="00484E74" w:rsidRDefault="000333BD" w:rsidP="000333BD">
                            <w:pPr>
                              <w:pStyle w:val="BodyText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8B65EC" w:rsidRDefault="008B65EC" w:rsidP="008B65E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1pt;margin-top:273pt;width:444pt;height:20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" filled="f" stroked="f">
                <v:textbox inset="0,0,,0">
                  <w:txbxContent>
                    <w:p w:rsidR="00991642" w:rsidRPr="00C27BAD" w:rsidRDefault="00991642" w:rsidP="008257CF">
                      <w:pPr>
                        <w:pStyle w:val="PlainText"/>
                        <w:spacing w:line="276" w:lineRule="auto"/>
                        <w:rPr>
                          <w:rFonts w:ascii="Palatino Linotype" w:hAnsi="Palatino Linotype"/>
                        </w:rPr>
                      </w:pPr>
                      <w:r w:rsidRPr="00C27BAD">
                        <w:rPr>
                          <w:rFonts w:ascii="Palatino Linotype" w:hAnsi="Palatino Linotype"/>
                        </w:rPr>
                        <w:t>I</w:t>
                      </w:r>
                      <w:r w:rsidR="00EC2FC3">
                        <w:rPr>
                          <w:rFonts w:ascii="Palatino Linotype" w:hAnsi="Palatino Linotype"/>
                        </w:rPr>
                        <w:t xml:space="preserve"> would like to wish everyone a happy h</w:t>
                      </w:r>
                      <w:r w:rsidRPr="00C27BAD">
                        <w:rPr>
                          <w:rFonts w:ascii="Palatino Linotype" w:hAnsi="Palatino Linotype"/>
                        </w:rPr>
                        <w:t xml:space="preserve">oliday. May the spirit of Christmas not only fill your heart and soul but also spread to your loved ones </w:t>
                      </w:r>
                    </w:p>
                    <w:p w:rsidR="00991642" w:rsidRPr="00C27BAD" w:rsidRDefault="00991642" w:rsidP="008257CF">
                      <w:pPr>
                        <w:pStyle w:val="PlainText"/>
                        <w:spacing w:line="276" w:lineRule="auto"/>
                        <w:rPr>
                          <w:rFonts w:ascii="Palatino Linotype" w:hAnsi="Palatino Linotype"/>
                        </w:rPr>
                      </w:pPr>
                    </w:p>
                    <w:p w:rsidR="00991642" w:rsidRPr="00C27BAD" w:rsidRDefault="00991642" w:rsidP="008257CF">
                      <w:pPr>
                        <w:pStyle w:val="PlainText"/>
                        <w:spacing w:line="276" w:lineRule="auto"/>
                        <w:rPr>
                          <w:rFonts w:ascii="Palatino Linotype" w:hAnsi="Palatino Linotype"/>
                        </w:rPr>
                      </w:pPr>
                      <w:r w:rsidRPr="00C27BAD">
                        <w:rPr>
                          <w:rFonts w:ascii="Palatino Linotype" w:hAnsi="Palatino Linotype"/>
                        </w:rPr>
                        <w:t>I would also like to take this opportunity to give my appreciation to the residents and relatives who attended our recent meeting where there was a good turnout.</w:t>
                      </w:r>
                    </w:p>
                    <w:p w:rsidR="00991642" w:rsidRPr="00C27BAD" w:rsidRDefault="00991642" w:rsidP="008257CF">
                      <w:pPr>
                        <w:pStyle w:val="PlainText"/>
                        <w:spacing w:line="276" w:lineRule="auto"/>
                        <w:rPr>
                          <w:rFonts w:ascii="Palatino Linotype" w:hAnsi="Palatino Linotype"/>
                        </w:rPr>
                      </w:pPr>
                    </w:p>
                    <w:p w:rsidR="00991642" w:rsidRPr="00C27BAD" w:rsidRDefault="00991642" w:rsidP="008257CF">
                      <w:pPr>
                        <w:pStyle w:val="PlainText"/>
                        <w:spacing w:line="276" w:lineRule="auto"/>
                        <w:rPr>
                          <w:rFonts w:ascii="Palatino Linotype" w:hAnsi="Palatino Linotype"/>
                        </w:rPr>
                      </w:pPr>
                      <w:r w:rsidRPr="00C27BAD">
                        <w:rPr>
                          <w:rFonts w:ascii="Palatino Linotype" w:hAnsi="Palatino Linotype"/>
                        </w:rPr>
                        <w:t>We discussed suggestions and plans together on how to move forward with the ongoing issues an</w:t>
                      </w:r>
                      <w:r w:rsidR="00C94C94" w:rsidRPr="00C27BAD">
                        <w:rPr>
                          <w:rFonts w:ascii="Palatino Linotype" w:hAnsi="Palatino Linotype"/>
                        </w:rPr>
                        <w:t xml:space="preserve">d concerns </w:t>
                      </w:r>
                      <w:proofErr w:type="gramStart"/>
                      <w:r w:rsidR="00C94C94" w:rsidRPr="00C27BAD">
                        <w:rPr>
                          <w:rFonts w:ascii="Palatino Linotype" w:hAnsi="Palatino Linotype"/>
                        </w:rPr>
                        <w:t>raised</w:t>
                      </w:r>
                      <w:proofErr w:type="gramEnd"/>
                      <w:r w:rsidR="00C94C94" w:rsidRPr="00C27BAD">
                        <w:rPr>
                          <w:rFonts w:ascii="Palatino Linotype" w:hAnsi="Palatino Linotype"/>
                        </w:rPr>
                        <w:t xml:space="preserve">. These will allow us </w:t>
                      </w:r>
                      <w:r w:rsidRPr="00C27BAD">
                        <w:rPr>
                          <w:rFonts w:ascii="Palatino Linotype" w:hAnsi="Palatino Linotype"/>
                        </w:rPr>
                        <w:t>to build a good relationship with the residents, relatives and visitors.</w:t>
                      </w:r>
                    </w:p>
                    <w:p w:rsidR="00C94C94" w:rsidRPr="00C27BAD" w:rsidRDefault="00C94C94" w:rsidP="008257CF">
                      <w:pPr>
                        <w:pStyle w:val="PlainText"/>
                        <w:spacing w:line="276" w:lineRule="auto"/>
                        <w:rPr>
                          <w:rFonts w:ascii="Palatino Linotype" w:hAnsi="Palatino Linotype"/>
                        </w:rPr>
                      </w:pPr>
                    </w:p>
                    <w:p w:rsidR="00C94C94" w:rsidRPr="00C27BAD" w:rsidRDefault="00C94C94" w:rsidP="008257CF">
                      <w:pPr>
                        <w:pStyle w:val="PlainText"/>
                        <w:spacing w:line="276" w:lineRule="auto"/>
                        <w:rPr>
                          <w:rFonts w:ascii="Palatino Linotype" w:hAnsi="Palatino Linotype"/>
                        </w:rPr>
                      </w:pPr>
                      <w:r w:rsidRPr="00C27BAD">
                        <w:rPr>
                          <w:rFonts w:ascii="Palatino Linotype" w:hAnsi="Palatino Linotype"/>
                        </w:rPr>
                        <w:t xml:space="preserve">Jade </w:t>
                      </w:r>
                      <w:proofErr w:type="spellStart"/>
                      <w:r w:rsidRPr="00C27BAD">
                        <w:rPr>
                          <w:rFonts w:ascii="Palatino Linotype" w:hAnsi="Palatino Linotype"/>
                        </w:rPr>
                        <w:t>Shea</w:t>
                      </w:r>
                      <w:proofErr w:type="spellEnd"/>
                    </w:p>
                    <w:p w:rsidR="00C94C94" w:rsidRPr="00C27BAD" w:rsidRDefault="00C94C94" w:rsidP="00991642">
                      <w:pPr>
                        <w:pStyle w:val="PlainText"/>
                        <w:rPr>
                          <w:rFonts w:ascii="Palatino Linotype" w:hAnsi="Palatino Linotype"/>
                        </w:rPr>
                      </w:pPr>
                      <w:proofErr w:type="gramStart"/>
                      <w:r w:rsidRPr="00C27BAD">
                        <w:rPr>
                          <w:rFonts w:ascii="Palatino Linotype" w:hAnsi="Palatino Linotype"/>
                        </w:rPr>
                        <w:t>Home Manager</w:t>
                      </w:r>
                      <w:r w:rsidR="00313064">
                        <w:rPr>
                          <w:rFonts w:ascii="Palatino Linotype" w:hAnsi="Palatino Linotype"/>
                        </w:rPr>
                        <w:t>.</w:t>
                      </w:r>
                      <w:bookmarkStart w:id="1" w:name="_GoBack"/>
                      <w:bookmarkEnd w:id="1"/>
                      <w:proofErr w:type="gramEnd"/>
                    </w:p>
                    <w:p w:rsidR="00991642" w:rsidRDefault="00991642" w:rsidP="00991642">
                      <w:pPr>
                        <w:pStyle w:val="PlainText"/>
                      </w:pPr>
                    </w:p>
                    <w:p w:rsidR="000333BD" w:rsidRPr="000333BD" w:rsidRDefault="000333BD" w:rsidP="0009455B">
                      <w:pPr>
                        <w:pStyle w:val="BodyText"/>
                        <w:spacing w:after="0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  <w:p w:rsidR="000333BD" w:rsidRPr="000333BD" w:rsidRDefault="000333BD" w:rsidP="000333BD">
                      <w:pPr>
                        <w:pStyle w:val="BodyText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  <w:p w:rsidR="000333BD" w:rsidRPr="00484E74" w:rsidRDefault="000333BD" w:rsidP="000333BD">
                      <w:pPr>
                        <w:pStyle w:val="BodyText"/>
                        <w:jc w:val="left"/>
                        <w:rPr>
                          <w:sz w:val="20"/>
                        </w:rPr>
                      </w:pPr>
                    </w:p>
                    <w:p w:rsidR="008B65EC" w:rsidRDefault="008B65EC" w:rsidP="008B65EC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B65EC" w:rsidRDefault="008B65EC" w:rsidP="00122099">
      <w:pPr>
        <w:pStyle w:val="BodyText"/>
        <w:ind w:left="-993"/>
        <w:rPr>
          <w:noProof/>
        </w:rPr>
      </w:pPr>
    </w:p>
    <w:p w:rsidR="008B65EC" w:rsidRDefault="008B65EC" w:rsidP="00122099">
      <w:pPr>
        <w:pStyle w:val="BodyText"/>
        <w:ind w:left="-993"/>
        <w:rPr>
          <w:noProof/>
        </w:rPr>
      </w:pPr>
    </w:p>
    <w:p w:rsidR="00C17A34" w:rsidRDefault="00680ECA" w:rsidP="008B65EC">
      <w:pPr>
        <w:pStyle w:val="BodyText"/>
        <w:ind w:left="-993"/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743B4" wp14:editId="187D12DB">
                <wp:simplePos x="0" y="0"/>
                <wp:positionH relativeFrom="page">
                  <wp:posOffset>590550</wp:posOffset>
                </wp:positionH>
                <wp:positionV relativeFrom="page">
                  <wp:posOffset>333375</wp:posOffset>
                </wp:positionV>
                <wp:extent cx="6629400" cy="752475"/>
                <wp:effectExtent l="0" t="0" r="0" b="9525"/>
                <wp:wrapSquare wrapText="bothSides"/>
                <wp:docPr id="5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C3C" w:rsidRDefault="00402178" w:rsidP="002A053E">
                            <w:pPr>
                              <w:pStyle w:val="Masthead"/>
                              <w:ind w:left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Aspray House</w:t>
                            </w:r>
                            <w:r w:rsidR="00680ECA">
                              <w:t xml:space="preserve"> </w:t>
                            </w:r>
                            <w:r w:rsidR="00680ECA" w:rsidRPr="00680ECA">
                              <w:rPr>
                                <w:sz w:val="72"/>
                                <w:szCs w:val="72"/>
                              </w:rPr>
                              <w:t>Newsletter</w:t>
                            </w:r>
                            <w:r w:rsidR="00680ECA">
                              <w:rPr>
                                <w:sz w:val="72"/>
                                <w:szCs w:val="72"/>
                              </w:rPr>
                              <w:t xml:space="preserve">   </w:t>
                            </w:r>
                          </w:p>
                          <w:p w:rsidR="00680ECA" w:rsidRPr="00706F62" w:rsidRDefault="006E3B06" w:rsidP="00E12A44">
                            <w:pPr>
                              <w:pStyle w:val="Masthead"/>
                              <w:ind w:left="0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Twinglobe Car</w:t>
                            </w:r>
                            <w:r w:rsidR="00E12A44">
                              <w:rPr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="00402178">
                              <w:rPr>
                                <w:sz w:val="16"/>
                                <w:szCs w:val="16"/>
                              </w:rPr>
                              <w:t xml:space="preserve">Homes Ltd            </w:t>
                            </w:r>
                            <w:r w:rsidR="0040217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40217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40217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40217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</w:t>
                            </w:r>
                            <w:r w:rsidR="00E12A44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E12A44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E12A44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E12A44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E12A44"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</w:t>
                            </w:r>
                            <w:r w:rsidR="00CE6734">
                              <w:rPr>
                                <w:sz w:val="16"/>
                                <w:szCs w:val="16"/>
                              </w:rPr>
                              <w:t>Dec</w:t>
                            </w:r>
                            <w:r w:rsidR="00476C3C">
                              <w:rPr>
                                <w:sz w:val="16"/>
                                <w:szCs w:val="16"/>
                              </w:rPr>
                              <w:t>em</w:t>
                            </w:r>
                            <w:r w:rsidR="00680ECA" w:rsidRPr="00680ECA">
                              <w:rPr>
                                <w:sz w:val="16"/>
                                <w:szCs w:val="16"/>
                              </w:rPr>
                              <w:t>ber</w:t>
                            </w:r>
                            <w:r w:rsidR="00680ECA">
                              <w:rPr>
                                <w:sz w:val="16"/>
                                <w:szCs w:val="16"/>
                              </w:rPr>
                              <w:t xml:space="preserve"> 2014</w:t>
                            </w:r>
                          </w:p>
                          <w:p w:rsidR="000848F3" w:rsidRPr="009849BC" w:rsidRDefault="000848F3" w:rsidP="009849BC">
                            <w:pPr>
                              <w:pStyle w:val="VolumeandIssu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31" type="#_x0000_t202" style="position:absolute;left:0;text-align:left;margin-left:46.5pt;margin-top:26.25pt;width:522pt;height:59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pxuQIAAMM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" filled="f" stroked="f">
                <v:textbox>
                  <w:txbxContent>
                    <w:p w:rsidR="00476C3C" w:rsidRDefault="00402178" w:rsidP="002A053E">
                      <w:pPr>
                        <w:pStyle w:val="Masthead"/>
                        <w:ind w:left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Aspray House</w:t>
                      </w:r>
                      <w:r w:rsidR="00680ECA">
                        <w:t xml:space="preserve"> </w:t>
                      </w:r>
                      <w:r w:rsidR="00680ECA" w:rsidRPr="00680ECA">
                        <w:rPr>
                          <w:sz w:val="72"/>
                          <w:szCs w:val="72"/>
                        </w:rPr>
                        <w:t>Newsletter</w:t>
                      </w:r>
                      <w:r w:rsidR="00680ECA">
                        <w:rPr>
                          <w:sz w:val="72"/>
                          <w:szCs w:val="72"/>
                        </w:rPr>
                        <w:t xml:space="preserve">   </w:t>
                      </w:r>
                    </w:p>
                    <w:p w:rsidR="00680ECA" w:rsidRPr="00706F62" w:rsidRDefault="006E3B06" w:rsidP="00E12A44">
                      <w:pPr>
                        <w:pStyle w:val="Masthead"/>
                        <w:ind w:left="0"/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Twinglobe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Car</w:t>
                      </w:r>
                      <w:r w:rsidR="00E12A44">
                        <w:rPr>
                          <w:sz w:val="16"/>
                          <w:szCs w:val="16"/>
                        </w:rPr>
                        <w:t xml:space="preserve">e </w:t>
                      </w:r>
                      <w:r w:rsidR="00402178">
                        <w:rPr>
                          <w:sz w:val="16"/>
                          <w:szCs w:val="16"/>
                        </w:rPr>
                        <w:t xml:space="preserve">Homes Ltd            </w:t>
                      </w:r>
                      <w:r w:rsidR="00402178">
                        <w:rPr>
                          <w:sz w:val="16"/>
                          <w:szCs w:val="16"/>
                        </w:rPr>
                        <w:tab/>
                      </w:r>
                      <w:r w:rsidR="00402178">
                        <w:rPr>
                          <w:sz w:val="16"/>
                          <w:szCs w:val="16"/>
                        </w:rPr>
                        <w:tab/>
                      </w:r>
                      <w:r w:rsidR="00402178">
                        <w:rPr>
                          <w:sz w:val="16"/>
                          <w:szCs w:val="16"/>
                        </w:rPr>
                        <w:tab/>
                      </w:r>
                      <w:r w:rsidR="00402178">
                        <w:rPr>
                          <w:sz w:val="16"/>
                          <w:szCs w:val="16"/>
                        </w:rPr>
                        <w:tab/>
                        <w:t xml:space="preserve">  </w:t>
                      </w:r>
                      <w:r w:rsidR="00E12A44">
                        <w:rPr>
                          <w:sz w:val="16"/>
                          <w:szCs w:val="16"/>
                        </w:rPr>
                        <w:tab/>
                      </w:r>
                      <w:r w:rsidR="00E12A44">
                        <w:rPr>
                          <w:sz w:val="16"/>
                          <w:szCs w:val="16"/>
                        </w:rPr>
                        <w:tab/>
                      </w:r>
                      <w:r w:rsidR="00E12A44">
                        <w:rPr>
                          <w:sz w:val="16"/>
                          <w:szCs w:val="16"/>
                        </w:rPr>
                        <w:tab/>
                      </w:r>
                      <w:r w:rsidR="00E12A44">
                        <w:rPr>
                          <w:sz w:val="16"/>
                          <w:szCs w:val="16"/>
                        </w:rPr>
                        <w:tab/>
                      </w:r>
                      <w:r w:rsidR="00E12A44">
                        <w:rPr>
                          <w:sz w:val="16"/>
                          <w:szCs w:val="16"/>
                        </w:rPr>
                        <w:tab/>
                        <w:t xml:space="preserve">      </w:t>
                      </w:r>
                      <w:r w:rsidR="00CE6734">
                        <w:rPr>
                          <w:sz w:val="16"/>
                          <w:szCs w:val="16"/>
                        </w:rPr>
                        <w:t>Dec</w:t>
                      </w:r>
                      <w:r w:rsidR="00476C3C">
                        <w:rPr>
                          <w:sz w:val="16"/>
                          <w:szCs w:val="16"/>
                        </w:rPr>
                        <w:t>em</w:t>
                      </w:r>
                      <w:r w:rsidR="00680ECA" w:rsidRPr="00680ECA">
                        <w:rPr>
                          <w:sz w:val="16"/>
                          <w:szCs w:val="16"/>
                        </w:rPr>
                        <w:t>ber</w:t>
                      </w:r>
                      <w:r w:rsidR="00680ECA">
                        <w:rPr>
                          <w:sz w:val="16"/>
                          <w:szCs w:val="16"/>
                        </w:rPr>
                        <w:t xml:space="preserve"> 2014</w:t>
                      </w:r>
                    </w:p>
                    <w:p w:rsidR="000848F3" w:rsidRPr="009849BC" w:rsidRDefault="000848F3" w:rsidP="009849BC">
                      <w:pPr>
                        <w:pStyle w:val="VolumeandIssue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137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1491375" wp14:editId="3B7C3650">
                <wp:simplePos x="0" y="0"/>
                <wp:positionH relativeFrom="page">
                  <wp:align>center</wp:align>
                </wp:positionH>
                <wp:positionV relativeFrom="page">
                  <wp:posOffset>365760</wp:posOffset>
                </wp:positionV>
                <wp:extent cx="7086600" cy="1786255"/>
                <wp:effectExtent l="0" t="3810" r="0" b="635"/>
                <wp:wrapNone/>
                <wp:docPr id="5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78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2D17" w:rsidRDefault="0091373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1026384" wp14:editId="13B08D7B">
                                  <wp:extent cx="6858000" cy="685800"/>
                                  <wp:effectExtent l="0" t="0" r="0" b="0"/>
                                  <wp:docPr id="9" name="Picture 1" descr="gradi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radi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32" type="#_x0000_t202" style="position:absolute;left:0;text-align:left;margin-left:0;margin-top:28.8pt;width:558pt;height:140.65pt;z-index:-251635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" filled="f" stroked="f">
                <v:textbox style="mso-fit-shape-to-text:t" inset=",7.2pt,,7.2pt">
                  <w:txbxContent>
                    <w:p w:rsidR="00FC2D17" w:rsidRDefault="0091373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1026384" wp14:editId="13B08D7B">
                            <wp:extent cx="6858000" cy="685800"/>
                            <wp:effectExtent l="0" t="0" r="0" b="0"/>
                            <wp:docPr id="9" name="Picture 1" descr="gradi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radi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37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3C677E" wp14:editId="535B0ABD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50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3" type="#_x0000_t202" style="position:absolute;left:0;text-align:left;margin-left:200pt;margin-top:24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FbfKeC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37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7D6D0" wp14:editId="35B8E7D1">
                <wp:simplePos x="0" y="0"/>
                <wp:positionH relativeFrom="page">
                  <wp:posOffset>476250</wp:posOffset>
                </wp:positionH>
                <wp:positionV relativeFrom="page">
                  <wp:posOffset>1638300</wp:posOffset>
                </wp:positionV>
                <wp:extent cx="6810375" cy="0"/>
                <wp:effectExtent l="0" t="0" r="0" b="0"/>
                <wp:wrapNone/>
                <wp:docPr id="49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" stroked="f">
                <w10:wrap anchorx="page" anchory="page"/>
              </v:line>
            </w:pict>
          </mc:Fallback>
        </mc:AlternateContent>
      </w:r>
      <w:r w:rsidR="009137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A2193E" wp14:editId="12AF0A9C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48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4" type="#_x0000_t202" style="position:absolute;left:0;text-align:left;margin-left:199.2pt;margin-top:519.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hjsAIAALs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37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36C728" wp14:editId="3083241F">
                <wp:simplePos x="0" y="0"/>
                <wp:positionH relativeFrom="page">
                  <wp:posOffset>594360</wp:posOffset>
                </wp:positionH>
                <wp:positionV relativeFrom="page">
                  <wp:posOffset>2296160</wp:posOffset>
                </wp:positionV>
                <wp:extent cx="1767840" cy="171450"/>
                <wp:effectExtent l="3810" t="635" r="0" b="0"/>
                <wp:wrapNone/>
                <wp:docPr id="47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04ED" w:rsidRPr="001904ED" w:rsidRDefault="001904ED" w:rsidP="00441886">
                            <w:pPr>
                              <w:pStyle w:val="NewsletterDat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35" type="#_x0000_t202" style="position:absolute;left:0;text-align:left;margin-left:46.8pt;margin-top:180.8pt;width:139.2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" filled="f" stroked="f">
                <v:textbox style="mso-fit-shape-to-text:t" inset=",0,,0">
                  <w:txbxContent>
                    <w:p w:rsidR="001904ED" w:rsidRPr="001904ED" w:rsidRDefault="001904ED" w:rsidP="00441886">
                      <w:pPr>
                        <w:pStyle w:val="NewsletterDa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7A34" w:rsidRPr="00C17A34" w:rsidRDefault="00C17A34" w:rsidP="00C17A34"/>
    <w:p w:rsidR="00C17A34" w:rsidRPr="00C17A34" w:rsidRDefault="00C17A34" w:rsidP="00C17A34"/>
    <w:p w:rsidR="00AE27AD" w:rsidRDefault="00AE27AD" w:rsidP="00C17A34">
      <w:pPr>
        <w:rPr>
          <w:noProof/>
          <w:lang w:val="en-GB" w:eastAsia="en-GB"/>
        </w:rPr>
      </w:pPr>
    </w:p>
    <w:p w:rsidR="00AE27AD" w:rsidRDefault="00AE27AD" w:rsidP="00C17A34">
      <w:pPr>
        <w:rPr>
          <w:noProof/>
          <w:lang w:val="en-GB" w:eastAsia="en-GB"/>
        </w:rPr>
      </w:pPr>
    </w:p>
    <w:p w:rsidR="00AE27AD" w:rsidRDefault="00AE27AD" w:rsidP="00C17A34">
      <w:pPr>
        <w:rPr>
          <w:noProof/>
          <w:lang w:val="en-GB" w:eastAsia="en-GB"/>
        </w:rPr>
      </w:pPr>
    </w:p>
    <w:p w:rsidR="00AE27AD" w:rsidRDefault="00AE27AD" w:rsidP="00C17A34">
      <w:pPr>
        <w:rPr>
          <w:noProof/>
          <w:lang w:val="en-GB" w:eastAsia="en-GB"/>
        </w:rPr>
      </w:pPr>
    </w:p>
    <w:p w:rsidR="00AE27AD" w:rsidRDefault="00AE27AD" w:rsidP="00C17A34">
      <w:pPr>
        <w:rPr>
          <w:noProof/>
          <w:lang w:val="en-GB" w:eastAsia="en-GB"/>
        </w:rPr>
      </w:pPr>
    </w:p>
    <w:p w:rsidR="00C27BAD" w:rsidRDefault="00C27BAD" w:rsidP="00AE27AD">
      <w:pPr>
        <w:rPr>
          <w:noProof/>
          <w:lang w:val="en-GB" w:eastAsia="en-GB"/>
        </w:rPr>
      </w:pPr>
    </w:p>
    <w:p w:rsidR="00C27BAD" w:rsidRDefault="00C27BAD" w:rsidP="00AE27AD">
      <w:pPr>
        <w:rPr>
          <w:noProof/>
          <w:lang w:val="en-GB" w:eastAsia="en-GB"/>
        </w:rPr>
      </w:pPr>
    </w:p>
    <w:p w:rsidR="00A659E3" w:rsidRDefault="00A659E3" w:rsidP="00AE27AD">
      <w:pPr>
        <w:rPr>
          <w:noProof/>
          <w:lang w:val="en-GB" w:eastAsia="en-GB"/>
        </w:rPr>
      </w:pPr>
    </w:p>
    <w:p w:rsidR="00AE27AD" w:rsidRPr="00C17A34" w:rsidRDefault="00AE27AD" w:rsidP="00AE27AD">
      <w:r>
        <w:rPr>
          <w:noProof/>
          <w:lang w:val="en-GB" w:eastAsia="en-GB"/>
        </w:rPr>
        <w:drawing>
          <wp:inline distT="0" distB="0" distL="0" distR="0">
            <wp:extent cx="2619375" cy="2752725"/>
            <wp:effectExtent l="0" t="0" r="9525" b="9525"/>
            <wp:docPr id="26" name="Picture 26" descr="C:\Users\laura.payne\AppData\Local\Microsoft\Windows\Temporary Internet Files\Content.Outlook\GZWY6FFF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payne\AppData\Local\Microsoft\Windows\Temporary Internet Files\Content.Outlook\GZWY6FFF\imag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92" cy="27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BAD">
        <w:rPr>
          <w:noProof/>
          <w:lang w:val="en-GB" w:eastAsia="en-GB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26325166" wp14:editId="73698F24">
            <wp:extent cx="2752725" cy="2752725"/>
            <wp:effectExtent l="0" t="0" r="9525" b="9525"/>
            <wp:docPr id="27" name="Picture 27" descr="C:\Users\laura.payne\AppData\Local\Microsoft\Windows\Temporary Internet Files\Content.Outlook\GZWY6FFF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payne\AppData\Local\Microsoft\Windows\Temporary Internet Files\Content.Outlook\GZWY6FFF\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34" w:rsidRPr="00C17A34" w:rsidRDefault="00C17A34" w:rsidP="00C17A34"/>
    <w:p w:rsidR="00C17A34" w:rsidRPr="00C17A34" w:rsidRDefault="00C17A34" w:rsidP="00C17A34"/>
    <w:p w:rsidR="00C17A34" w:rsidRPr="00C17A34" w:rsidRDefault="00C17A34" w:rsidP="00C17A34"/>
    <w:p w:rsidR="00C17A34" w:rsidRPr="00C17A34" w:rsidRDefault="00C17A34" w:rsidP="00C17A34"/>
    <w:p w:rsidR="00C17A34" w:rsidRPr="00C17A34" w:rsidRDefault="00505C8E" w:rsidP="00C17A34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9DE3B5" wp14:editId="66354283">
                <wp:simplePos x="0" y="0"/>
                <wp:positionH relativeFrom="page">
                  <wp:posOffset>438150</wp:posOffset>
                </wp:positionH>
                <wp:positionV relativeFrom="page">
                  <wp:posOffset>830580</wp:posOffset>
                </wp:positionV>
                <wp:extent cx="5429250" cy="542925"/>
                <wp:effectExtent l="0" t="0" r="0" b="9525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B68" w:rsidRPr="00913ACC" w:rsidRDefault="00D81B68" w:rsidP="00D81B68">
                            <w:pPr>
                              <w:pStyle w:val="Heading1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E939519" wp14:editId="5ECBCB4E">
                                  <wp:extent cx="419100" cy="466725"/>
                                  <wp:effectExtent l="0" t="0" r="0" b="9525"/>
                                  <wp:docPr id="64" name="Picture 64" descr="C:\Users\laura.payne\AppData\Local\Microsoft\Windows\Temporary Internet Files\Content.IE5\W3PX03PJ\MC900436386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laura.payne\AppData\Local\Microsoft\Windows\Temporary Internet Files\Content.IE5\W3PX03PJ\MC900436386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Christmas</w:t>
                            </w:r>
                            <w:r w:rsidR="00E00CA6">
                              <w:t xml:space="preserve"> Bazaar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8A081AF" wp14:editId="209BFAE8">
                                  <wp:extent cx="419100" cy="466725"/>
                                  <wp:effectExtent l="0" t="0" r="0" b="9525"/>
                                  <wp:docPr id="69" name="Picture 69" descr="C:\Users\laura.payne\AppData\Local\Microsoft\Windows\Temporary Internet Files\Content.IE5\W3PX03PJ\MC900436386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laura.payne\AppData\Local\Microsoft\Windows\Temporary Internet Files\Content.IE5\W3PX03PJ\MC900436386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34.5pt;margin-top:65.4pt;width:427.5pt;height:42.7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" filled="f" stroked="f">
                <v:textbox inset="0,0,0,0">
                  <w:txbxContent>
                    <w:p w:rsidR="00D81B68" w:rsidRPr="00913ACC" w:rsidRDefault="00D81B68" w:rsidP="00D81B68">
                      <w:pPr>
                        <w:pStyle w:val="Heading1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E939519" wp14:editId="5ECBCB4E">
                            <wp:extent cx="419100" cy="466725"/>
                            <wp:effectExtent l="0" t="0" r="0" b="9525"/>
                            <wp:docPr id="64" name="Picture 64" descr="C:\Users\laura.payne\AppData\Local\Microsoft\Windows\Temporary Internet Files\Content.IE5\W3PX03PJ\MC900436386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laura.payne\AppData\Local\Microsoft\Windows\Temporary Internet Files\Content.IE5\W3PX03PJ\MC900436386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Christmas</w:t>
                      </w:r>
                      <w:r w:rsidR="00E00CA6">
                        <w:t xml:space="preserve"> Bazaar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8A081AF" wp14:editId="209BFAE8">
                            <wp:extent cx="419100" cy="466725"/>
                            <wp:effectExtent l="0" t="0" r="0" b="9525"/>
                            <wp:docPr id="69" name="Picture 69" descr="C:\Users\laura.payne\AppData\Local\Microsoft\Windows\Temporary Internet Files\Content.IE5\W3PX03PJ\MC900436386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laura.payne\AppData\Local\Microsoft\Windows\Temporary Internet Files\Content.IE5\W3PX03PJ\MC900436386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7A34" w:rsidRPr="00C17A34" w:rsidRDefault="00C17A34" w:rsidP="00C17A34"/>
    <w:p w:rsidR="00C17A34" w:rsidRPr="00C17A34" w:rsidRDefault="00B25E02" w:rsidP="00C17A3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12C1B9" wp14:editId="719E9AC4">
                <wp:simplePos x="0" y="0"/>
                <wp:positionH relativeFrom="page">
                  <wp:posOffset>476250</wp:posOffset>
                </wp:positionH>
                <wp:positionV relativeFrom="page">
                  <wp:posOffset>1371600</wp:posOffset>
                </wp:positionV>
                <wp:extent cx="6410325" cy="3924300"/>
                <wp:effectExtent l="0" t="0" r="0" b="0"/>
                <wp:wrapNone/>
                <wp:docPr id="7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B68" w:rsidRPr="00AD36E9" w:rsidRDefault="00E00CA6" w:rsidP="003E09ED">
                            <w:pPr>
                              <w:spacing w:line="276" w:lineRule="auto"/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We welcomed visitors to Aspray House on December 6</w:t>
                            </w:r>
                            <w:r w:rsidRPr="00E00CA6">
                              <w:rPr>
                                <w:rFonts w:ascii="Palatino Linotype" w:hAnsi="Palatino Linotype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for our </w:t>
                            </w:r>
                            <w:r w:rsidR="00E83F88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Christmas Bazaar.</w:t>
                            </w:r>
                            <w:r w:rsidR="00EF69E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F88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</w:t>
                            </w:r>
                            <w:r w:rsidR="00505C8E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here was</w:t>
                            </w:r>
                            <w:r w:rsidR="00EF69E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a </w:t>
                            </w:r>
                            <w:r w:rsidR="00321911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selection </w:t>
                            </w:r>
                            <w:r w:rsidR="00EF69E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of stalls selling a range of items including </w:t>
                            </w:r>
                            <w:r w:rsidR="00D81B68" w:rsidRPr="00AD36E9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gifts,</w:t>
                            </w:r>
                            <w:r w:rsidR="00EF69E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jewellery,</w:t>
                            </w:r>
                            <w:r w:rsidR="00D81B68" w:rsidRPr="00AD36E9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sweets, and refreshments</w:t>
                            </w:r>
                            <w:r w:rsidR="009303C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. Our raffle proved popular</w:t>
                            </w:r>
                            <w:r w:rsidR="004B61D0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with</w:t>
                            </w:r>
                            <w:r w:rsidR="00D81B68" w:rsidRPr="00AD36E9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61D95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brilliant prizes</w:t>
                            </w:r>
                            <w:r w:rsidR="00084B2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61D95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up for grabs</w:t>
                            </w:r>
                            <w:r w:rsidR="002808D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including some fabulous hampers</w:t>
                            </w:r>
                            <w:r w:rsidR="00976569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as pictured below</w:t>
                            </w:r>
                            <w:r w:rsidR="00D81B68" w:rsidRPr="00AD36E9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3E09ED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Residents spent time browsing th</w:t>
                            </w:r>
                            <w:r w:rsidR="001D22AF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e stalls accompanied by their family and friends.</w:t>
                            </w:r>
                            <w:r w:rsidR="00963901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04FF8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Money raised from the event will go towards activities </w:t>
                            </w:r>
                            <w:r w:rsidR="0072629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such as</w:t>
                            </w:r>
                            <w:r w:rsidR="00F04FF8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trips. </w:t>
                            </w:r>
                            <w:r w:rsidR="00963901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We hope everyone who came enjoyed the event and left feeling festive.</w:t>
                            </w:r>
                          </w:p>
                          <w:p w:rsidR="00D81B68" w:rsidRPr="00AD36E9" w:rsidRDefault="00D81B68" w:rsidP="00D81B68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  <w:p w:rsidR="00D81B68" w:rsidRPr="001C0947" w:rsidRDefault="00976569" w:rsidP="00976569">
                            <w:pPr>
                              <w:pStyle w:val="Heading1"/>
                              <w:jc w:val="center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238C5F3" wp14:editId="170ECDED">
                                  <wp:extent cx="3124200" cy="2333078"/>
                                  <wp:effectExtent l="0" t="0" r="0" b="0"/>
                                  <wp:docPr id="43" name="Picture 43" descr="C:\Users\laura.payne\Desktop\photo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ura.payne\Desktop\photo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021" cy="2336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1B68" w:rsidRDefault="00D81B68" w:rsidP="00D81B6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81B68" w:rsidRDefault="00D81B68" w:rsidP="00D81B6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81B68" w:rsidRDefault="00D81B68" w:rsidP="009765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D81B68" w:rsidRDefault="00D81B68" w:rsidP="00D81B6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81B68" w:rsidRDefault="00D81B68" w:rsidP="00D81B6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81B68" w:rsidRPr="006D730B" w:rsidRDefault="00D81B68" w:rsidP="00D81B68"/>
                          <w:p w:rsidR="00D81B68" w:rsidRDefault="00D81B68" w:rsidP="00D81B68">
                            <w:pPr>
                              <w:pStyle w:val="Heading1"/>
                            </w:pPr>
                          </w:p>
                          <w:p w:rsidR="00D81B68" w:rsidRPr="006F1093" w:rsidRDefault="00D81B68" w:rsidP="00D81B6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7" type="#_x0000_t202" style="position:absolute;margin-left:37.5pt;margin-top:108pt;width:504.75pt;height:309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" filled="f" stroked="f">
                <v:textbox inset=",0,,0">
                  <w:txbxContent>
                    <w:p w:rsidR="00D81B68" w:rsidRPr="00AD36E9" w:rsidRDefault="00E00CA6" w:rsidP="003E09ED">
                      <w:pPr>
                        <w:spacing w:line="276" w:lineRule="auto"/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We welcomed visitors to Aspray House on December 6</w:t>
                      </w:r>
                      <w:r w:rsidRPr="00E00CA6">
                        <w:rPr>
                          <w:rFonts w:ascii="Palatino Linotype" w:hAnsi="Palatino Linotype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for our </w:t>
                      </w:r>
                      <w:r w:rsidR="00E83F88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Christmas Bazaar.</w:t>
                      </w:r>
                      <w:r w:rsidR="00EF69E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</w:t>
                      </w:r>
                      <w:r w:rsidR="00E83F88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T</w:t>
                      </w:r>
                      <w:r w:rsidR="00505C8E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here was</w:t>
                      </w:r>
                      <w:r w:rsidR="00EF69E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a </w:t>
                      </w:r>
                      <w:r w:rsidR="00321911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selection </w:t>
                      </w:r>
                      <w:r w:rsidR="00EF69E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of stalls selling a range of items including </w:t>
                      </w:r>
                      <w:r w:rsidR="00D81B68" w:rsidRPr="00AD36E9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gifts,</w:t>
                      </w:r>
                      <w:r w:rsidR="00EF69E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jewellery,</w:t>
                      </w:r>
                      <w:r w:rsidR="00D81B68" w:rsidRPr="00AD36E9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sweets, and refreshments</w:t>
                      </w:r>
                      <w:r w:rsidR="009303C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. Our raffle proved popular</w:t>
                      </w:r>
                      <w:r w:rsidR="004B61D0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with</w:t>
                      </w:r>
                      <w:r w:rsidR="00D81B68" w:rsidRPr="00AD36E9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</w:t>
                      </w:r>
                      <w:r w:rsidR="00D61D95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brilliant prizes</w:t>
                      </w:r>
                      <w:r w:rsidR="00084B2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</w:t>
                      </w:r>
                      <w:r w:rsidR="00D61D95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up for grabs</w:t>
                      </w:r>
                      <w:r w:rsidR="002808D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including some fabulous hampers</w:t>
                      </w:r>
                      <w:r w:rsidR="00976569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as pictured below</w:t>
                      </w:r>
                      <w:r w:rsidR="00D81B68" w:rsidRPr="00AD36E9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. </w:t>
                      </w:r>
                      <w:r w:rsidR="003E09ED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Residents spent time browsing th</w:t>
                      </w:r>
                      <w:r w:rsidR="001D22AF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e stalls accompanied by their family and friends.</w:t>
                      </w:r>
                      <w:r w:rsidR="00963901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</w:t>
                      </w:r>
                      <w:r w:rsidR="00F04FF8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Money raised from the event will go towards activities </w:t>
                      </w:r>
                      <w:r w:rsidR="0072629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such as</w:t>
                      </w:r>
                      <w:r w:rsidR="00F04FF8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trips. </w:t>
                      </w:r>
                      <w:r w:rsidR="00963901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We hope everyone who came enjoyed the event and left feeling festive.</w:t>
                      </w:r>
                    </w:p>
                    <w:p w:rsidR="00D81B68" w:rsidRPr="00AD36E9" w:rsidRDefault="00D81B68" w:rsidP="00D81B68">
                      <w:pPr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  <w:p w:rsidR="00D81B68" w:rsidRPr="001C0947" w:rsidRDefault="00976569" w:rsidP="00976569">
                      <w:pPr>
                        <w:pStyle w:val="Heading1"/>
                        <w:jc w:val="center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4238C5F3" wp14:editId="170ECDED">
                            <wp:extent cx="3124200" cy="2333078"/>
                            <wp:effectExtent l="0" t="0" r="0" b="0"/>
                            <wp:docPr id="43" name="Picture 43" descr="C:\Users\laura.payne\Desktop\photo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ura.payne\Desktop\photo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021" cy="2336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1B68" w:rsidRDefault="00D81B68" w:rsidP="00D81B68">
                      <w:pPr>
                        <w:rPr>
                          <w:sz w:val="20"/>
                        </w:rPr>
                      </w:pPr>
                    </w:p>
                    <w:p w:rsidR="00D81B68" w:rsidRDefault="00D81B68" w:rsidP="00D81B68">
                      <w:pPr>
                        <w:rPr>
                          <w:sz w:val="20"/>
                        </w:rPr>
                      </w:pPr>
                    </w:p>
                    <w:p w:rsidR="00D81B68" w:rsidRDefault="00D81B68" w:rsidP="00976569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D81B68" w:rsidRDefault="00D81B68" w:rsidP="00D81B68">
                      <w:pPr>
                        <w:rPr>
                          <w:sz w:val="20"/>
                        </w:rPr>
                      </w:pPr>
                    </w:p>
                    <w:p w:rsidR="00D81B68" w:rsidRDefault="00D81B68" w:rsidP="00D81B68">
                      <w:pPr>
                        <w:rPr>
                          <w:sz w:val="20"/>
                        </w:rPr>
                      </w:pPr>
                    </w:p>
                    <w:p w:rsidR="00D81B68" w:rsidRPr="006D730B" w:rsidRDefault="00D81B68" w:rsidP="00D81B68"/>
                    <w:p w:rsidR="00D81B68" w:rsidRDefault="00D81B68" w:rsidP="00D81B68">
                      <w:pPr>
                        <w:pStyle w:val="Heading1"/>
                      </w:pPr>
                    </w:p>
                    <w:p w:rsidR="00D81B68" w:rsidRPr="006F1093" w:rsidRDefault="00D81B68" w:rsidP="00D81B68"/>
                  </w:txbxContent>
                </v:textbox>
                <w10:wrap anchorx="page" anchory="page"/>
              </v:shape>
            </w:pict>
          </mc:Fallback>
        </mc:AlternateContent>
      </w:r>
    </w:p>
    <w:p w:rsidR="00C17A34" w:rsidRPr="00C17A34" w:rsidRDefault="00C17A34" w:rsidP="00C17A34"/>
    <w:p w:rsidR="00C17A34" w:rsidRDefault="00C17A34" w:rsidP="00C17A34">
      <w:pPr>
        <w:pStyle w:val="BodyText"/>
        <w:tabs>
          <w:tab w:val="clear" w:pos="3326"/>
          <w:tab w:val="left" w:pos="765"/>
        </w:tabs>
        <w:ind w:left="-993"/>
      </w:pPr>
      <w:r>
        <w:tab/>
      </w: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05C8E" w:rsidRDefault="00505C8E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A462A0" w:rsidRDefault="00A462A0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A462A0" w:rsidRDefault="00423D96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83AC46" wp14:editId="7D74E27A">
                <wp:simplePos x="0" y="0"/>
                <wp:positionH relativeFrom="page">
                  <wp:posOffset>590550</wp:posOffset>
                </wp:positionH>
                <wp:positionV relativeFrom="page">
                  <wp:posOffset>5461635</wp:posOffset>
                </wp:positionV>
                <wp:extent cx="5429250" cy="542925"/>
                <wp:effectExtent l="0" t="0" r="0" b="9525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DC4" w:rsidRPr="00913ACC" w:rsidRDefault="007C1DC4" w:rsidP="007C1DC4">
                            <w:pPr>
                              <w:pStyle w:val="Heading1"/>
                            </w:pPr>
                            <w:r>
                              <w:t>Activities</w:t>
                            </w:r>
                            <w:r w:rsidR="00B25E02">
                              <w:rPr>
                                <w:noProof/>
                                <w:lang w:val="en-GB"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2440969" wp14:editId="6729EFA9">
                                  <wp:extent cx="419100" cy="466725"/>
                                  <wp:effectExtent l="0" t="0" r="0" b="9525"/>
                                  <wp:docPr id="33" name="Picture 33" descr="C:\Users\laura.payne\AppData\Local\Microsoft\Windows\Temporary Internet Files\Content.IE5\W3PX03PJ\MC900436386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laura.payne\AppData\Local\Microsoft\Windows\Temporary Internet Files\Content.IE5\W3PX03PJ\MC900436386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5E02">
                              <w:t xml:space="preserve"> </w:t>
                            </w:r>
                            <w:r w:rsidR="00B25E02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083D6DC" wp14:editId="3CD6B00E">
                                  <wp:extent cx="1181100" cy="428625"/>
                                  <wp:effectExtent l="0" t="0" r="0" b="9525"/>
                                  <wp:docPr id="61" name="Picture 61" descr="C:\Users\laura.payne\AppData\Local\Microsoft\Windows\Temporary Internet Files\Content.IE5\2HGAUT35\MC90028579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aura.payne\AppData\Local\Microsoft\Windows\Temporary Internet Files\Content.IE5\2HGAUT35\MC90028579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269" cy="430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5E02">
                              <w:t xml:space="preserve">   </w:t>
                            </w:r>
                            <w:r w:rsidR="00B25E02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D7744D6" wp14:editId="33987ACB">
                                  <wp:extent cx="428521" cy="434893"/>
                                  <wp:effectExtent l="0" t="0" r="0" b="3810"/>
                                  <wp:docPr id="66" name="Picture 66" descr="C:\Users\laura.payne\AppData\Local\Microsoft\Windows\Temporary Internet Files\Content.IE5\W3PX03PJ\MC90025080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aura.payne\AppData\Local\Microsoft\Windows\Temporary Internet Files\Content.IE5\W3PX03PJ\MC90025080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61" cy="43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5E02">
                              <w:t xml:space="preserve">   </w:t>
                            </w:r>
                            <w:r w:rsidR="00B25E02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CA0716D" wp14:editId="222C22E3">
                                  <wp:extent cx="381000" cy="485839"/>
                                  <wp:effectExtent l="0" t="0" r="0" b="9525"/>
                                  <wp:docPr id="71" name="Picture 71" descr="C:\Users\laura.payne\AppData\Local\Microsoft\Windows\Temporary Internet Files\Content.IE5\FK3FS814\MC90036355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aura.payne\AppData\Local\Microsoft\Windows\Temporary Internet Files\Content.IE5\FK3FS814\MC90036355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485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5E02">
                              <w:t xml:space="preserve">   </w:t>
                            </w:r>
                            <w:r w:rsidR="00B25E02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4A1D784" wp14:editId="4FD58485">
                                  <wp:extent cx="485775" cy="485775"/>
                                  <wp:effectExtent l="0" t="0" r="9525" b="9525"/>
                                  <wp:docPr id="73" name="Picture 73" descr="C:\Program Files (x86)\Microsoft Office\MEDIA\CAGCAT10\j0299587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Program Files (x86)\Microsoft Office\MEDIA\CAGCAT10\j0299587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5E02">
                              <w:t xml:space="preserve">   </w:t>
                            </w:r>
                            <w:r w:rsidR="00B25E02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78333D4" wp14:editId="0F68360B">
                                  <wp:extent cx="542925" cy="511820"/>
                                  <wp:effectExtent l="0" t="0" r="0" b="2540"/>
                                  <wp:docPr id="78" name="Picture 78" descr="C:\Users\laura.payne\AppData\Local\Microsoft\Windows\Temporary Internet Files\Content.IE5\W3PX03PJ\MC900436198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aura.payne\AppData\Local\Microsoft\Windows\Temporary Internet Files\Content.IE5\W3PX03PJ\MC900436198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11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6.5pt;margin-top:430.05pt;width:427.5pt;height:42.7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tDrwIAALM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" filled="f" stroked="f">
                <v:textbox inset="0,0,0,0">
                  <w:txbxContent>
                    <w:p w:rsidR="007C1DC4" w:rsidRPr="00913ACC" w:rsidRDefault="007C1DC4" w:rsidP="007C1DC4">
                      <w:pPr>
                        <w:pStyle w:val="Heading1"/>
                      </w:pPr>
                      <w:r>
                        <w:t>Activities</w:t>
                      </w:r>
                      <w:r w:rsidR="00B25E02">
                        <w:rPr>
                          <w:noProof/>
                          <w:lang w:val="en-GB"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2440969" wp14:editId="6729EFA9">
                            <wp:extent cx="419100" cy="466725"/>
                            <wp:effectExtent l="0" t="0" r="0" b="9525"/>
                            <wp:docPr id="33" name="Picture 33" descr="C:\Users\laura.payne\AppData\Local\Microsoft\Windows\Temporary Internet Files\Content.IE5\W3PX03PJ\MC900436386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laura.payne\AppData\Local\Microsoft\Windows\Temporary Internet Files\Content.IE5\W3PX03PJ\MC900436386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5E02">
                        <w:t xml:space="preserve"> </w:t>
                      </w:r>
                      <w:r w:rsidR="00B25E02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6083D6DC" wp14:editId="3CD6B00E">
                            <wp:extent cx="1181100" cy="428625"/>
                            <wp:effectExtent l="0" t="0" r="0" b="9525"/>
                            <wp:docPr id="61" name="Picture 61" descr="C:\Users\laura.payne\AppData\Local\Microsoft\Windows\Temporary Internet Files\Content.IE5\2HGAUT35\MC90028579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aura.payne\AppData\Local\Microsoft\Windows\Temporary Internet Files\Content.IE5\2HGAUT35\MC90028579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269" cy="430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5E02">
                        <w:t xml:space="preserve">   </w:t>
                      </w:r>
                      <w:r w:rsidR="00B25E02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0D7744D6" wp14:editId="33987ACB">
                            <wp:extent cx="428521" cy="434893"/>
                            <wp:effectExtent l="0" t="0" r="0" b="3810"/>
                            <wp:docPr id="66" name="Picture 66" descr="C:\Users\laura.payne\AppData\Local\Microsoft\Windows\Temporary Internet Files\Content.IE5\W3PX03PJ\MC90025080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aura.payne\AppData\Local\Microsoft\Windows\Temporary Internet Files\Content.IE5\W3PX03PJ\MC90025080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61" cy="435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5E02">
                        <w:t xml:space="preserve">   </w:t>
                      </w:r>
                      <w:r w:rsidR="00B25E02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2CA0716D" wp14:editId="222C22E3">
                            <wp:extent cx="381000" cy="485839"/>
                            <wp:effectExtent l="0" t="0" r="0" b="9525"/>
                            <wp:docPr id="71" name="Picture 71" descr="C:\Users\laura.payne\AppData\Local\Microsoft\Windows\Temporary Internet Files\Content.IE5\FK3FS814\MC90036355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aura.payne\AppData\Local\Microsoft\Windows\Temporary Internet Files\Content.IE5\FK3FS814\MC90036355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485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5E02">
                        <w:t xml:space="preserve">   </w:t>
                      </w:r>
                      <w:r w:rsidR="00B25E02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04A1D784" wp14:editId="4FD58485">
                            <wp:extent cx="485775" cy="485775"/>
                            <wp:effectExtent l="0" t="0" r="9525" b="9525"/>
                            <wp:docPr id="73" name="Picture 73" descr="C:\Program Files (x86)\Microsoft Office\MEDIA\CAGCAT10\j0299587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Program Files (x86)\Microsoft Office\MEDIA\CAGCAT10\j0299587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5E02">
                        <w:t xml:space="preserve">   </w:t>
                      </w:r>
                      <w:r w:rsidR="00B25E02">
                        <w:rPr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478333D4" wp14:editId="0F68360B">
                            <wp:extent cx="542925" cy="511820"/>
                            <wp:effectExtent l="0" t="0" r="0" b="2540"/>
                            <wp:docPr id="78" name="Picture 78" descr="C:\Users\laura.payne\AppData\Local\Microsoft\Windows\Temporary Internet Files\Content.IE5\W3PX03PJ\MC900436198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aura.payne\AppData\Local\Microsoft\Windows\Temporary Internet Files\Content.IE5\W3PX03PJ\MC900436198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11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462A0" w:rsidRDefault="00A462A0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A462A0" w:rsidRDefault="00C1223C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79994E" wp14:editId="74FB022D">
                <wp:simplePos x="0" y="0"/>
                <wp:positionH relativeFrom="page">
                  <wp:posOffset>457200</wp:posOffset>
                </wp:positionH>
                <wp:positionV relativeFrom="page">
                  <wp:posOffset>6009640</wp:posOffset>
                </wp:positionV>
                <wp:extent cx="6905625" cy="3895725"/>
                <wp:effectExtent l="0" t="0" r="0" b="9525"/>
                <wp:wrapNone/>
                <wp:docPr id="8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389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19D" w:rsidRPr="00423D96" w:rsidRDefault="00D64ECD" w:rsidP="00423D96">
                            <w:pPr>
                              <w:spacing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</w:t>
                            </w:r>
                            <w:r w:rsidR="00E33E54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his month </w:t>
                            </w:r>
                            <w:r w:rsidR="004D052D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Hainault Church Children’s Choir </w:t>
                            </w: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have already visited Aspray House to sing to</w:t>
                            </w:r>
                            <w:r w:rsidR="004D052D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residents</w:t>
                            </w:r>
                            <w:r w:rsidR="009749AE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.</w:t>
                            </w:r>
                            <w:r w:rsidR="002D1BE4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D</w:t>
                            </w:r>
                            <w:r w:rsidR="003228AA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ream Worldwide Productions also </w:t>
                            </w:r>
                            <w:r w:rsidR="00763760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performed</w:t>
                            </w:r>
                            <w:r w:rsidR="00F213E1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festive favourites during their show Winter Wonderland.</w:t>
                            </w:r>
                          </w:p>
                          <w:p w:rsidR="00DB3111" w:rsidRPr="00185BAB" w:rsidRDefault="00F07AE2" w:rsidP="00DB3111">
                            <w:pPr>
                              <w:pStyle w:val="NormalWeb"/>
                              <w:spacing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noProof/>
                                <w:color w:val="4F81BD" w:themeColor="accen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6F00438" wp14:editId="00DEA021">
                                  <wp:extent cx="326132" cy="361950"/>
                                  <wp:effectExtent l="0" t="0" r="0" b="0"/>
                                  <wp:docPr id="90" name="Picture 90" descr="C:\Users\laura.payne\AppData\Local\Microsoft\Windows\Temporary Internet Files\Content.IE5\2HGAUT35\MC900436386[2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ura.payne\AppData\Local\Microsoft\Windows\Temporary Internet Files\Content.IE5\2HGAUT35\MC900436386[2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132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B3111">
                              <w:rPr>
                                <w:rFonts w:asciiTheme="majorHAnsi" w:hAnsiTheme="majorHAnsi"/>
                                <w:i/>
                                <w:noProof/>
                                <w:color w:val="4F81BD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3111">
                              <w:rPr>
                                <w:rFonts w:ascii="Palatino Linotype" w:hAnsi="Palatino Linotype" w:cs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41DB6">
                              <w:rPr>
                                <w:rFonts w:ascii="Palatino Linotype" w:hAnsi="Palatino Linotype" w:cs="Tahoma"/>
                                <w:color w:val="000000"/>
                                <w:sz w:val="22"/>
                                <w:szCs w:val="22"/>
                              </w:rPr>
                              <w:t xml:space="preserve">We will be welcoming </w:t>
                            </w:r>
                            <w:r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Olivia </w:t>
                            </w:r>
                            <w:r w:rsidR="00341DB6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back to</w:t>
                            </w:r>
                            <w:r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Aspray on December 17</w:t>
                            </w:r>
                            <w:r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185BA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at 11am for </w:t>
                            </w:r>
                            <w:r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Musical Memories</w:t>
                            </w:r>
                            <w:r w:rsidR="00185BA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B3111" w:rsidRPr="00F07AE2" w:rsidRDefault="00185BAB" w:rsidP="00DB3111">
                            <w:pPr>
                              <w:pStyle w:val="NormalWeb"/>
                              <w:spacing w:line="276" w:lineRule="auto"/>
                              <w:rPr>
                                <w:rFonts w:ascii="Palatino Linotype" w:hAnsi="Palatino Linotype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7B1C5E9" wp14:editId="7A027720">
                                  <wp:extent cx="428521" cy="434893"/>
                                  <wp:effectExtent l="0" t="0" r="0" b="3810"/>
                                  <wp:docPr id="79" name="Picture 79" descr="C:\Users\laura.payne\AppData\Local\Microsoft\Windows\Temporary Internet Files\Content.IE5\W3PX03PJ\MC90025080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aura.payne\AppData\Local\Microsoft\Windows\Temporary Internet Files\Content.IE5\W3PX03PJ\MC90025080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61" cy="43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7AE2">
                              <w:rPr>
                                <w:rFonts w:ascii="Palatino Linotype" w:hAnsi="Palatino Linotype" w:cs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C3A70">
                              <w:rPr>
                                <w:rFonts w:ascii="Palatino Linotype" w:hAnsi="Palatino Linotype" w:cs="Tahoma"/>
                                <w:color w:val="000000"/>
                                <w:sz w:val="22"/>
                                <w:szCs w:val="22"/>
                              </w:rPr>
                              <w:t xml:space="preserve">Then </w:t>
                            </w:r>
                            <w:r w:rsidR="00F07AE2"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Brian Shaw will be performing </w:t>
                            </w:r>
                            <w:r w:rsidR="00EC3A70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his Christmas show</w:t>
                            </w:r>
                            <w:r w:rsidR="00F07AE2"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on December 18</w:t>
                            </w:r>
                            <w:r w:rsidR="00F07AE2"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F07AE2"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at 5.15pm.</w:t>
                            </w:r>
                          </w:p>
                          <w:p w:rsidR="00DB3111" w:rsidRPr="00F07AE2" w:rsidRDefault="00185BAB" w:rsidP="00DB3111">
                            <w:pPr>
                              <w:pStyle w:val="NormalWeb"/>
                              <w:spacing w:line="276" w:lineRule="auto"/>
                              <w:rPr>
                                <w:rFonts w:ascii="Palatino Linotype" w:hAnsi="Palatino Linotype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BA0F931" wp14:editId="79849C4C">
                                  <wp:extent cx="381000" cy="485839"/>
                                  <wp:effectExtent l="0" t="0" r="0" b="9525"/>
                                  <wp:docPr id="80" name="Picture 80" descr="C:\Users\laura.payne\AppData\Local\Microsoft\Windows\Temporary Internet Files\Content.IE5\FK3FS814\MC90036355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aura.payne\AppData\Local\Microsoft\Windows\Temporary Internet Files\Content.IE5\FK3FS814\MC90036355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485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B3111" w:rsidRPr="001C0947">
                              <w:rPr>
                                <w:rFonts w:ascii="Palatino Linotype" w:hAnsi="Palatino Linotype"/>
                                <w:i/>
                                <w:noProof/>
                                <w:color w:val="4F81BD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07AE2"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Chris will </w:t>
                            </w:r>
                            <w:r w:rsidR="007176F0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bring the festive feeling to Aspray </w:t>
                            </w:r>
                            <w:r w:rsidR="00F07AE2"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on December 23</w:t>
                            </w:r>
                            <w:r w:rsidR="00F07AE2"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="006C1F38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as he performs from</w:t>
                            </w:r>
                            <w:r w:rsidR="00F07AE2"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2.30pm.</w:t>
                            </w:r>
                          </w:p>
                          <w:p w:rsidR="00DB3111" w:rsidRDefault="00DB3111" w:rsidP="00DB3111">
                            <w:pPr>
                              <w:pStyle w:val="NormalWeb"/>
                              <w:spacing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1C0947">
                              <w:rPr>
                                <w:rFonts w:ascii="Palatino Linotype" w:hAnsi="Palatino Linotype"/>
                                <w:i/>
                                <w:noProof/>
                                <w:color w:val="4F81BD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5BAB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6D0518" wp14:editId="446962BA">
                                  <wp:extent cx="342900" cy="342900"/>
                                  <wp:effectExtent l="0" t="0" r="0" b="0"/>
                                  <wp:docPr id="81" name="Picture 81" descr="C:\Program Files (x86)\Microsoft Office\MEDIA\CAGCAT10\j0299587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Program Files (x86)\Microsoft Office\MEDIA\CAGCAT10\j0299587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7AE2"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Sonia and Elise will be hosting a Christmas Party on December</w:t>
                            </w:r>
                            <w:r w:rsidR="00F01918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24</w:t>
                            </w:r>
                            <w:r w:rsidR="00F01918" w:rsidRPr="00F01918">
                              <w:rPr>
                                <w:rFonts w:ascii="Palatino Linotype" w:hAnsi="Palatino Linotype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F07AE2"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B6122" w:rsidRDefault="00185BAB" w:rsidP="00DB3111">
                            <w:pPr>
                              <w:pStyle w:val="NormalWeb"/>
                              <w:spacing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9FD60E6" wp14:editId="287B1D8A">
                                  <wp:extent cx="444570" cy="419100"/>
                                  <wp:effectExtent l="0" t="0" r="0" b="0"/>
                                  <wp:docPr id="83" name="Picture 83" descr="C:\Users\laura.payne\AppData\Local\Microsoft\Windows\Temporary Internet Files\Content.IE5\W3PX03PJ\MC900436198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aura.payne\AppData\Local\Microsoft\Windows\Temporary Internet Files\Content.IE5\W3PX03PJ\MC900436198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57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612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On Christmas Day Sonia and Elise will visit all the residents to hand out Christmas presents.</w:t>
                            </w:r>
                          </w:p>
                          <w:p w:rsidR="00D64624" w:rsidRDefault="00F07AE2" w:rsidP="00DB3111">
                            <w:pPr>
                              <w:pStyle w:val="NormalWeb"/>
                              <w:spacing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1C0947">
                              <w:rPr>
                                <w:rFonts w:ascii="Palatino Linotype" w:hAnsi="Palatino Linotype"/>
                                <w:i/>
                                <w:noProof/>
                                <w:color w:val="4F81BD" w:themeColor="accen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62903A3" wp14:editId="3E7D4926">
                                  <wp:extent cx="352425" cy="359417"/>
                                  <wp:effectExtent l="0" t="0" r="0" b="2540"/>
                                  <wp:docPr id="93" name="Picture 93" descr="C:\Users\laura.payne\AppData\Local\Microsoft\Windows\Temporary Internet Files\Content.IE5\2HGAUT35\MC900436386[2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ura.payne\AppData\Local\Microsoft\Windows\Temporary Internet Files\Content.IE5\2HGAUT35\MC900436386[2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08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 w:cs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The Swing and Sing Quartet will be bringing the festive entertainment to a close on December 30</w:t>
                            </w:r>
                            <w:r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at </w:t>
                            </w:r>
                          </w:p>
                          <w:p w:rsidR="00D64624" w:rsidRPr="00423D96" w:rsidRDefault="00D64624" w:rsidP="00DB3111">
                            <w:pPr>
                              <w:pStyle w:val="NormalWeb"/>
                              <w:spacing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="00F07AE2" w:rsidRPr="00F07AE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2.30pm.</w:t>
                            </w:r>
                          </w:p>
                          <w:p w:rsidR="00D81B68" w:rsidRPr="00AD36E9" w:rsidRDefault="00D81B68" w:rsidP="00D81B68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  <w:p w:rsidR="00D81B68" w:rsidRPr="001C0947" w:rsidRDefault="00D81B68" w:rsidP="00D81B68">
                            <w:pPr>
                              <w:pStyle w:val="Heading1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  <w:p w:rsidR="00D81B68" w:rsidRDefault="00D81B68" w:rsidP="00D81B6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81B68" w:rsidRDefault="00D81B68" w:rsidP="00D81B6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81B68" w:rsidRDefault="00D81B68" w:rsidP="00D81B6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81B68" w:rsidRDefault="00D81B68" w:rsidP="00D81B6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81B68" w:rsidRDefault="00D81B68" w:rsidP="00D81B6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81B68" w:rsidRPr="006D730B" w:rsidRDefault="00D81B68" w:rsidP="00D81B68"/>
                          <w:p w:rsidR="00D81B68" w:rsidRDefault="00D81B68" w:rsidP="00D81B68">
                            <w:pPr>
                              <w:pStyle w:val="Heading1"/>
                            </w:pPr>
                          </w:p>
                          <w:p w:rsidR="00D81B68" w:rsidRPr="006F1093" w:rsidRDefault="00D81B68" w:rsidP="00D81B6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6pt;margin-top:473.2pt;width:543.75pt;height:306.7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5ytwIAALw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" filled="f" stroked="f">
                <v:textbox inset=",0,,0">
                  <w:txbxContent>
                    <w:p w:rsidR="0027619D" w:rsidRPr="00423D96" w:rsidRDefault="00D64ECD" w:rsidP="00423D96">
                      <w:pPr>
                        <w:spacing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T</w:t>
                      </w:r>
                      <w:r w:rsidR="00E33E54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his month </w:t>
                      </w:r>
                      <w:r w:rsidR="004D052D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Hainault Church Children’s Choir </w:t>
                      </w:r>
                      <w:proofErr w:type="gramStart"/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have</w:t>
                      </w:r>
                      <w:proofErr w:type="gramEnd"/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already visited Aspray House to sing to</w:t>
                      </w:r>
                      <w:r w:rsidR="004D052D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residents</w:t>
                      </w:r>
                      <w:r w:rsidR="009749AE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.</w:t>
                      </w:r>
                      <w:r w:rsidR="002D1BE4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D</w:t>
                      </w:r>
                      <w:r w:rsidR="003228AA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ream Worldwide Productions also </w:t>
                      </w:r>
                      <w:r w:rsidR="00763760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performed</w:t>
                      </w:r>
                      <w:r w:rsidR="00F213E1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festive </w:t>
                      </w:r>
                      <w:proofErr w:type="spellStart"/>
                      <w:r w:rsidR="00F213E1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favourites</w:t>
                      </w:r>
                      <w:proofErr w:type="spellEnd"/>
                      <w:r w:rsidR="00F213E1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during their show Winter Wonderland.</w:t>
                      </w:r>
                    </w:p>
                    <w:p w:rsidR="00DB3111" w:rsidRPr="00185BAB" w:rsidRDefault="00F07AE2" w:rsidP="00DB3111">
                      <w:pPr>
                        <w:pStyle w:val="NormalWeb"/>
                        <w:spacing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noProof/>
                          <w:color w:val="4F81BD" w:themeColor="accent1"/>
                          <w:sz w:val="32"/>
                          <w:szCs w:val="32"/>
                        </w:rPr>
                        <w:drawing>
                          <wp:inline distT="0" distB="0" distL="0" distR="0" wp14:anchorId="46F00438" wp14:editId="00DEA021">
                            <wp:extent cx="326132" cy="361950"/>
                            <wp:effectExtent l="0" t="0" r="0" b="0"/>
                            <wp:docPr id="90" name="Picture 90" descr="C:\Users\laura.payne\AppData\Local\Microsoft\Windows\Temporary Internet Files\Content.IE5\2HGAUT35\MC900436386[2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ura.payne\AppData\Local\Microsoft\Windows\Temporary Internet Files\Content.IE5\2HGAUT35\MC900436386[2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132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B3111">
                        <w:rPr>
                          <w:rFonts w:asciiTheme="majorHAnsi" w:hAnsiTheme="majorHAnsi"/>
                          <w:i/>
                          <w:noProof/>
                          <w:color w:val="4F81BD" w:themeColor="accent1"/>
                          <w:sz w:val="32"/>
                          <w:szCs w:val="32"/>
                        </w:rPr>
                        <w:t xml:space="preserve"> </w:t>
                      </w:r>
                      <w:r w:rsidR="00DB3111">
                        <w:rPr>
                          <w:rFonts w:ascii="Palatino Linotype" w:hAnsi="Palatino Linotype" w:cs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341DB6">
                        <w:rPr>
                          <w:rFonts w:ascii="Palatino Linotype" w:hAnsi="Palatino Linotype" w:cs="Tahoma"/>
                          <w:color w:val="000000"/>
                          <w:sz w:val="22"/>
                          <w:szCs w:val="22"/>
                        </w:rPr>
                        <w:t xml:space="preserve">We will be welcoming </w:t>
                      </w:r>
                      <w:r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Olivia </w:t>
                      </w:r>
                      <w:r w:rsidR="00341DB6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back to</w:t>
                      </w:r>
                      <w:r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Aspray on December 17</w:t>
                      </w:r>
                      <w:r w:rsidRPr="00F07AE2">
                        <w:rPr>
                          <w:rFonts w:ascii="Palatino Linotype" w:hAnsi="Palatino Linotype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185BA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at 11am for </w:t>
                      </w:r>
                      <w:r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Musical Memories</w:t>
                      </w:r>
                      <w:r w:rsidR="00185BA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.</w:t>
                      </w:r>
                    </w:p>
                    <w:p w:rsidR="00DB3111" w:rsidRPr="00F07AE2" w:rsidRDefault="00185BAB" w:rsidP="00DB3111">
                      <w:pPr>
                        <w:pStyle w:val="NormalWeb"/>
                        <w:spacing w:line="276" w:lineRule="auto"/>
                        <w:rPr>
                          <w:rFonts w:ascii="Palatino Linotype" w:hAnsi="Palatino Linotype" w:cs="Tahoma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77B1C5E9" wp14:editId="7A027720">
                            <wp:extent cx="428521" cy="434893"/>
                            <wp:effectExtent l="0" t="0" r="0" b="3810"/>
                            <wp:docPr id="79" name="Picture 79" descr="C:\Users\laura.payne\AppData\Local\Microsoft\Windows\Temporary Internet Files\Content.IE5\W3PX03PJ\MC90025080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aura.payne\AppData\Local\Microsoft\Windows\Temporary Internet Files\Content.IE5\W3PX03PJ\MC90025080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61" cy="435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7AE2">
                        <w:rPr>
                          <w:rFonts w:ascii="Palatino Linotype" w:hAnsi="Palatino Linotype" w:cs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EC3A70">
                        <w:rPr>
                          <w:rFonts w:ascii="Palatino Linotype" w:hAnsi="Palatino Linotype" w:cs="Tahoma"/>
                          <w:color w:val="000000"/>
                          <w:sz w:val="22"/>
                          <w:szCs w:val="22"/>
                        </w:rPr>
                        <w:t xml:space="preserve">Then </w:t>
                      </w:r>
                      <w:r w:rsidR="00F07AE2"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Brian Shaw will be performing </w:t>
                      </w:r>
                      <w:r w:rsidR="00EC3A70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his Christmas show</w:t>
                      </w:r>
                      <w:r w:rsidR="00F07AE2"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on December 18</w:t>
                      </w:r>
                      <w:r w:rsidR="00F07AE2" w:rsidRPr="00F07AE2">
                        <w:rPr>
                          <w:rFonts w:ascii="Palatino Linotype" w:hAnsi="Palatino Linotype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F07AE2"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at 5.15pm.</w:t>
                      </w:r>
                    </w:p>
                    <w:p w:rsidR="00DB3111" w:rsidRPr="00F07AE2" w:rsidRDefault="00185BAB" w:rsidP="00DB3111">
                      <w:pPr>
                        <w:pStyle w:val="NormalWeb"/>
                        <w:spacing w:line="276" w:lineRule="auto"/>
                        <w:rPr>
                          <w:rFonts w:ascii="Palatino Linotype" w:hAnsi="Palatino Linotype" w:cs="Tahoma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4BA0F931" wp14:editId="79849C4C">
                            <wp:extent cx="381000" cy="485839"/>
                            <wp:effectExtent l="0" t="0" r="0" b="9525"/>
                            <wp:docPr id="80" name="Picture 80" descr="C:\Users\laura.payne\AppData\Local\Microsoft\Windows\Temporary Internet Files\Content.IE5\FK3FS814\MC90036355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aura.payne\AppData\Local\Microsoft\Windows\Temporary Internet Files\Content.IE5\FK3FS814\MC90036355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485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B3111" w:rsidRPr="001C0947">
                        <w:rPr>
                          <w:rFonts w:ascii="Palatino Linotype" w:hAnsi="Palatino Linotype"/>
                          <w:i/>
                          <w:noProof/>
                          <w:color w:val="4F81BD" w:themeColor="accent1"/>
                          <w:sz w:val="22"/>
                          <w:szCs w:val="22"/>
                        </w:rPr>
                        <w:t xml:space="preserve"> </w:t>
                      </w:r>
                      <w:r w:rsidR="00F07AE2"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Chris will </w:t>
                      </w:r>
                      <w:r w:rsidR="007176F0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bring the festive feeling to Aspray </w:t>
                      </w:r>
                      <w:r w:rsidR="00F07AE2"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on December 23</w:t>
                      </w:r>
                      <w:r w:rsidR="00F07AE2" w:rsidRPr="00F07AE2">
                        <w:rPr>
                          <w:rFonts w:ascii="Palatino Linotype" w:hAnsi="Palatino Linotype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="006C1F38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as he performs from</w:t>
                      </w:r>
                      <w:r w:rsidR="00F07AE2"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2.30pm.</w:t>
                      </w:r>
                    </w:p>
                    <w:p w:rsidR="00DB3111" w:rsidRDefault="00DB3111" w:rsidP="00DB3111">
                      <w:pPr>
                        <w:pStyle w:val="NormalWeb"/>
                        <w:spacing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1C0947">
                        <w:rPr>
                          <w:rFonts w:ascii="Palatino Linotype" w:hAnsi="Palatino Linotype"/>
                          <w:i/>
                          <w:noProof/>
                          <w:color w:val="4F81BD" w:themeColor="accent1"/>
                          <w:sz w:val="22"/>
                          <w:szCs w:val="22"/>
                        </w:rPr>
                        <w:t xml:space="preserve"> </w:t>
                      </w:r>
                      <w:r w:rsidR="00185BAB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6F6D0518" wp14:editId="446962BA">
                            <wp:extent cx="342900" cy="342900"/>
                            <wp:effectExtent l="0" t="0" r="0" b="0"/>
                            <wp:docPr id="81" name="Picture 81" descr="C:\Program Files (x86)\Microsoft Office\MEDIA\CAGCAT10\j0299587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Program Files (x86)\Microsoft Office\MEDIA\CAGCAT10\j0299587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7AE2"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Sonia and Elise will be hosting a Christmas Party on December</w:t>
                      </w:r>
                      <w:r w:rsidR="00F01918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24</w:t>
                      </w:r>
                      <w:r w:rsidR="00F01918" w:rsidRPr="00F01918">
                        <w:rPr>
                          <w:rFonts w:ascii="Palatino Linotype" w:hAnsi="Palatino Linotype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F07AE2"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.</w:t>
                      </w:r>
                    </w:p>
                    <w:p w:rsidR="001B6122" w:rsidRDefault="00185BAB" w:rsidP="00DB3111">
                      <w:pPr>
                        <w:pStyle w:val="NormalWeb"/>
                        <w:spacing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19FD60E6" wp14:editId="287B1D8A">
                            <wp:extent cx="444570" cy="419100"/>
                            <wp:effectExtent l="0" t="0" r="0" b="0"/>
                            <wp:docPr id="83" name="Picture 83" descr="C:\Users\laura.payne\AppData\Local\Microsoft\Windows\Temporary Internet Files\Content.IE5\W3PX03PJ\MC900436198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aura.payne\AppData\Local\Microsoft\Windows\Temporary Internet Files\Content.IE5\W3PX03PJ\MC900436198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57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612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On Christmas Day Sonia and Elise will visit all the residents to hand out Christmas presents.</w:t>
                      </w:r>
                    </w:p>
                    <w:p w:rsidR="00D64624" w:rsidRDefault="00F07AE2" w:rsidP="00DB3111">
                      <w:pPr>
                        <w:pStyle w:val="NormalWeb"/>
                        <w:spacing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1C0947">
                        <w:rPr>
                          <w:rFonts w:ascii="Palatino Linotype" w:hAnsi="Palatino Linotype"/>
                          <w:i/>
                          <w:noProof/>
                          <w:color w:val="4F81BD" w:themeColor="accent1"/>
                          <w:sz w:val="22"/>
                          <w:szCs w:val="22"/>
                        </w:rPr>
                        <w:drawing>
                          <wp:inline distT="0" distB="0" distL="0" distR="0" wp14:anchorId="162903A3" wp14:editId="3E7D4926">
                            <wp:extent cx="352425" cy="359417"/>
                            <wp:effectExtent l="0" t="0" r="0" b="2540"/>
                            <wp:docPr id="93" name="Picture 93" descr="C:\Users\laura.payne\AppData\Local\Microsoft\Windows\Temporary Internet Files\Content.IE5\2HGAUT35\MC900436386[2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ura.payne\AppData\Local\Microsoft\Windows\Temporary Internet Files\Content.IE5\2HGAUT35\MC900436386[2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908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alatino Linotype" w:hAnsi="Palatino Linotype" w:cs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The Swing and Sing Quartet will be bringing the festive entertainment to a close on December 30</w:t>
                      </w:r>
                      <w:r w:rsidRPr="00F07AE2">
                        <w:rPr>
                          <w:rFonts w:ascii="Palatino Linotype" w:hAnsi="Palatino Linotype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at </w:t>
                      </w:r>
                    </w:p>
                    <w:p w:rsidR="00D64624" w:rsidRPr="00423D96" w:rsidRDefault="00D64624" w:rsidP="00DB3111">
                      <w:pPr>
                        <w:pStyle w:val="NormalWeb"/>
                        <w:spacing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          </w:t>
                      </w:r>
                      <w:r w:rsidR="00F07AE2" w:rsidRPr="00F07AE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2.30pm.</w:t>
                      </w:r>
                    </w:p>
                    <w:p w:rsidR="00D81B68" w:rsidRPr="00AD36E9" w:rsidRDefault="00D81B68" w:rsidP="00D81B68">
                      <w:pPr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  <w:p w:rsidR="00D81B68" w:rsidRPr="001C0947" w:rsidRDefault="00D81B68" w:rsidP="00D81B68">
                      <w:pPr>
                        <w:pStyle w:val="Heading1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  <w:p w:rsidR="00D81B68" w:rsidRDefault="00D81B68" w:rsidP="00D81B68">
                      <w:pPr>
                        <w:rPr>
                          <w:sz w:val="20"/>
                        </w:rPr>
                      </w:pPr>
                    </w:p>
                    <w:p w:rsidR="00D81B68" w:rsidRDefault="00D81B68" w:rsidP="00D81B68">
                      <w:pPr>
                        <w:rPr>
                          <w:sz w:val="20"/>
                        </w:rPr>
                      </w:pPr>
                    </w:p>
                    <w:p w:rsidR="00D81B68" w:rsidRDefault="00D81B68" w:rsidP="00D81B68">
                      <w:pPr>
                        <w:rPr>
                          <w:sz w:val="20"/>
                        </w:rPr>
                      </w:pPr>
                    </w:p>
                    <w:p w:rsidR="00D81B68" w:rsidRDefault="00D81B68" w:rsidP="00D81B68">
                      <w:pPr>
                        <w:rPr>
                          <w:sz w:val="20"/>
                        </w:rPr>
                      </w:pPr>
                    </w:p>
                    <w:p w:rsidR="00D81B68" w:rsidRDefault="00D81B68" w:rsidP="00D81B68">
                      <w:pPr>
                        <w:rPr>
                          <w:sz w:val="20"/>
                        </w:rPr>
                      </w:pPr>
                    </w:p>
                    <w:p w:rsidR="00D81B68" w:rsidRPr="006D730B" w:rsidRDefault="00D81B68" w:rsidP="00D81B68"/>
                    <w:p w:rsidR="00D81B68" w:rsidRDefault="00D81B68" w:rsidP="00D81B68">
                      <w:pPr>
                        <w:pStyle w:val="Heading1"/>
                      </w:pPr>
                    </w:p>
                    <w:p w:rsidR="00D81B68" w:rsidRPr="006F1093" w:rsidRDefault="00D81B68" w:rsidP="00D81B68"/>
                  </w:txbxContent>
                </v:textbox>
                <w10:wrap anchorx="page" anchory="page"/>
              </v:shape>
            </w:pict>
          </mc:Fallback>
        </mc:AlternateContent>
      </w:r>
    </w:p>
    <w:p w:rsidR="00A462A0" w:rsidRDefault="00A462A0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A462A0" w:rsidRDefault="00A462A0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A462A0" w:rsidRDefault="00A462A0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A462A0" w:rsidRDefault="00A462A0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A462A0" w:rsidRDefault="00A462A0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A462A0" w:rsidRDefault="00A462A0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noProof/>
          <w:sz w:val="20"/>
          <w:lang w:val="en-GB" w:eastAsia="en-GB"/>
        </w:rPr>
      </w:pPr>
    </w:p>
    <w:p w:rsidR="00976569" w:rsidRDefault="00976569" w:rsidP="00435037">
      <w:pPr>
        <w:spacing w:line="276" w:lineRule="auto"/>
        <w:jc w:val="both"/>
        <w:rPr>
          <w:noProof/>
          <w:sz w:val="20"/>
          <w:lang w:val="en-GB" w:eastAsia="en-GB"/>
        </w:rPr>
      </w:pPr>
    </w:p>
    <w:p w:rsidR="00976569" w:rsidRDefault="00976569" w:rsidP="00435037">
      <w:pPr>
        <w:spacing w:line="276" w:lineRule="auto"/>
        <w:jc w:val="both"/>
        <w:rPr>
          <w:noProof/>
          <w:sz w:val="20"/>
          <w:lang w:val="en-GB" w:eastAsia="en-GB"/>
        </w:rPr>
      </w:pPr>
    </w:p>
    <w:p w:rsidR="00976569" w:rsidRDefault="00976569" w:rsidP="00435037">
      <w:pPr>
        <w:spacing w:line="276" w:lineRule="auto"/>
        <w:jc w:val="both"/>
        <w:rPr>
          <w:noProof/>
          <w:sz w:val="20"/>
          <w:lang w:val="en-GB" w:eastAsia="en-GB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48586E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EFD6C9" wp14:editId="060FC15A">
                <wp:simplePos x="0" y="0"/>
                <wp:positionH relativeFrom="page">
                  <wp:posOffset>485775</wp:posOffset>
                </wp:positionH>
                <wp:positionV relativeFrom="page">
                  <wp:posOffset>916305</wp:posOffset>
                </wp:positionV>
                <wp:extent cx="3724275" cy="248920"/>
                <wp:effectExtent l="0" t="0" r="0" b="17780"/>
                <wp:wrapNone/>
                <wp:docPr id="6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E1F" w:rsidRPr="00913ACC" w:rsidRDefault="00BA5B44" w:rsidP="00925E1F">
                            <w:pPr>
                              <w:pStyle w:val="Heading1"/>
                            </w:pPr>
                            <w:r>
                              <w:t>Dementia Champion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0" type="#_x0000_t202" style="position:absolute;left:0;text-align:left;margin-left:38.25pt;margin-top:72.15pt;width:293.25pt;height:19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" filled="f" stroked="f">
                <v:textbox style="mso-fit-shape-to-text:t" inset=",0,,0">
                  <w:txbxContent>
                    <w:p w:rsidR="00925E1F" w:rsidRPr="00913ACC" w:rsidRDefault="00BA5B44" w:rsidP="00925E1F">
                      <w:pPr>
                        <w:pStyle w:val="Heading1"/>
                      </w:pPr>
                      <w:r>
                        <w:t>Dementia Champion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569" w:rsidRDefault="0048586E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93C1B8" wp14:editId="347BBB23">
                <wp:simplePos x="0" y="0"/>
                <wp:positionH relativeFrom="page">
                  <wp:posOffset>589915</wp:posOffset>
                </wp:positionH>
                <wp:positionV relativeFrom="page">
                  <wp:posOffset>1172845</wp:posOffset>
                </wp:positionV>
                <wp:extent cx="6638925" cy="1438275"/>
                <wp:effectExtent l="0" t="0" r="0" b="9525"/>
                <wp:wrapNone/>
                <wp:docPr id="5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7D5D" w:rsidRDefault="00BA5B44" w:rsidP="00F1765D">
                            <w:pPr>
                              <w:pStyle w:val="PlainText"/>
                              <w:spacing w:line="276" w:lineRule="auto"/>
                              <w:jc w:val="both"/>
                              <w:rPr>
                                <w:rFonts w:ascii="Palatino Linotype" w:hAnsi="Palatino Linotype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Cs w:val="22"/>
                              </w:rPr>
                              <w:t>Our Dementia Champion Alex will be joining us for the final time on January 15</w:t>
                            </w:r>
                            <w:r w:rsidRPr="00BA5B44">
                              <w:rPr>
                                <w:rFonts w:ascii="Palatino Linotype" w:hAnsi="Palatino Linotype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/>
                                <w:szCs w:val="22"/>
                              </w:rPr>
                              <w:t xml:space="preserve">. </w:t>
                            </w:r>
                            <w:r w:rsidR="00567D5D">
                              <w:rPr>
                                <w:rFonts w:ascii="Palatino Linotype" w:hAnsi="Palatino Linotype"/>
                                <w:szCs w:val="22"/>
                              </w:rPr>
                              <w:t>She has been visiting Aspray House for severa</w:t>
                            </w:r>
                            <w:r w:rsidR="00406A1E">
                              <w:rPr>
                                <w:rFonts w:ascii="Palatino Linotype" w:hAnsi="Palatino Linotype"/>
                                <w:szCs w:val="22"/>
                              </w:rPr>
                              <w:t>l months and</w:t>
                            </w:r>
                            <w:r w:rsidR="00F82F52">
                              <w:rPr>
                                <w:rFonts w:ascii="Palatino Linotype" w:hAnsi="Palatino Linotype"/>
                                <w:szCs w:val="22"/>
                              </w:rPr>
                              <w:t xml:space="preserve"> working with staff as part of the Improving Wellbeing and Health f</w:t>
                            </w:r>
                            <w:r w:rsidR="00383218">
                              <w:rPr>
                                <w:rFonts w:ascii="Palatino Linotype" w:hAnsi="Palatino Linotype"/>
                                <w:szCs w:val="22"/>
                              </w:rPr>
                              <w:t xml:space="preserve">or People with Dementia (WHELD) research programme. </w:t>
                            </w:r>
                            <w:r w:rsidR="008D176B">
                              <w:rPr>
                                <w:rFonts w:ascii="Palatino Linotype" w:hAnsi="Palatino Linotype"/>
                                <w:szCs w:val="22"/>
                              </w:rPr>
                              <w:t>A</w:t>
                            </w:r>
                            <w:r w:rsidR="002121AD">
                              <w:rPr>
                                <w:rFonts w:ascii="Palatino Linotype" w:hAnsi="Palatino Linotype"/>
                                <w:szCs w:val="22"/>
                              </w:rPr>
                              <w:t xml:space="preserve">ctivities </w:t>
                            </w:r>
                            <w:r w:rsidR="008D176B">
                              <w:rPr>
                                <w:rFonts w:ascii="Palatino Linotype" w:hAnsi="Palatino Linotype"/>
                                <w:szCs w:val="22"/>
                              </w:rPr>
                              <w:t>d</w:t>
                            </w:r>
                            <w:r w:rsidR="002B44CB">
                              <w:rPr>
                                <w:rFonts w:ascii="Palatino Linotype" w:hAnsi="Palatino Linotype"/>
                                <w:szCs w:val="22"/>
                              </w:rPr>
                              <w:t xml:space="preserve">uring this time have included growing herbs and seaside themed sensory </w:t>
                            </w:r>
                            <w:r w:rsidR="008D176B">
                              <w:rPr>
                                <w:rFonts w:ascii="Palatino Linotype" w:hAnsi="Palatino Linotype"/>
                                <w:szCs w:val="22"/>
                              </w:rPr>
                              <w:t>session</w:t>
                            </w:r>
                            <w:r w:rsidR="002B44CB">
                              <w:rPr>
                                <w:rFonts w:ascii="Palatino Linotype" w:hAnsi="Palatino Linotype"/>
                                <w:szCs w:val="22"/>
                              </w:rPr>
                              <w:t>s.</w:t>
                            </w:r>
                            <w:r w:rsidR="005716D5">
                              <w:rPr>
                                <w:rFonts w:ascii="Palatino Linotype" w:hAnsi="Palatino Linotype"/>
                                <w:szCs w:val="22"/>
                              </w:rPr>
                              <w:t xml:space="preserve"> The Activity Team are currently in the process of putting together CDs of music for individual residents as a result of their work with Alex.</w:t>
                            </w:r>
                          </w:p>
                          <w:p w:rsidR="005716D5" w:rsidRPr="00BF0993" w:rsidRDefault="005716D5" w:rsidP="00F1765D">
                            <w:pPr>
                              <w:pStyle w:val="PlainText"/>
                              <w:spacing w:line="276" w:lineRule="auto"/>
                              <w:jc w:val="both"/>
                              <w:rPr>
                                <w:rFonts w:ascii="Palatino Linotype" w:hAnsi="Palatino Linotype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Cs w:val="22"/>
                              </w:rPr>
                              <w:t>We would like to thank Alex for</w:t>
                            </w:r>
                            <w:r w:rsidR="00257048">
                              <w:rPr>
                                <w:rFonts w:ascii="Palatino Linotype" w:hAnsi="Palatino Linotype"/>
                                <w:szCs w:val="22"/>
                              </w:rPr>
                              <w:t xml:space="preserve"> the time she has spent with us.</w:t>
                            </w:r>
                          </w:p>
                          <w:p w:rsidR="00BF0993" w:rsidRPr="00BF0993" w:rsidRDefault="00BF0993" w:rsidP="00BF0993">
                            <w:pPr>
                              <w:pStyle w:val="PlainText"/>
                              <w:spacing w:line="276" w:lineRule="auto"/>
                              <w:rPr>
                                <w:rFonts w:ascii="Palatino Linotype" w:hAnsi="Palatino Linotype"/>
                                <w:szCs w:val="22"/>
                              </w:rPr>
                            </w:pPr>
                          </w:p>
                          <w:p w:rsidR="00B13E4C" w:rsidRPr="00BF0993" w:rsidRDefault="00B13E4C" w:rsidP="00BF0993">
                            <w:pPr>
                              <w:pStyle w:val="BodyText"/>
                              <w:spacing w:after="0"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1" type="#_x0000_t202" style="position:absolute;left:0;text-align:left;margin-left:46.45pt;margin-top:92.35pt;width:522.75pt;height:113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" filled="f" stroked="f">
                <v:textbox inset="0,0,,0">
                  <w:txbxContent>
                    <w:p w:rsidR="00567D5D" w:rsidRDefault="00BA5B44" w:rsidP="00F1765D">
                      <w:pPr>
                        <w:pStyle w:val="PlainText"/>
                        <w:spacing w:line="276" w:lineRule="auto"/>
                        <w:jc w:val="both"/>
                        <w:rPr>
                          <w:rFonts w:ascii="Palatino Linotype" w:hAnsi="Palatino Linotype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szCs w:val="22"/>
                        </w:rPr>
                        <w:t>Our Dementia Champion Alex will be joining us for the final time on January 15</w:t>
                      </w:r>
                      <w:r w:rsidRPr="00BA5B44">
                        <w:rPr>
                          <w:rFonts w:ascii="Palatino Linotype" w:hAnsi="Palatino Linotype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/>
                          <w:szCs w:val="22"/>
                        </w:rPr>
                        <w:t xml:space="preserve">. </w:t>
                      </w:r>
                      <w:r w:rsidR="00567D5D">
                        <w:rPr>
                          <w:rFonts w:ascii="Palatino Linotype" w:hAnsi="Palatino Linotype"/>
                          <w:szCs w:val="22"/>
                        </w:rPr>
                        <w:t>She has been visiting Aspray House for severa</w:t>
                      </w:r>
                      <w:r w:rsidR="00406A1E">
                        <w:rPr>
                          <w:rFonts w:ascii="Palatino Linotype" w:hAnsi="Palatino Linotype"/>
                          <w:szCs w:val="22"/>
                        </w:rPr>
                        <w:t>l months and</w:t>
                      </w:r>
                      <w:r w:rsidR="00F82F52">
                        <w:rPr>
                          <w:rFonts w:ascii="Palatino Linotype" w:hAnsi="Palatino Linotype"/>
                          <w:szCs w:val="22"/>
                        </w:rPr>
                        <w:t xml:space="preserve"> working with staff as part of the Improving Wellbeing and Health f</w:t>
                      </w:r>
                      <w:r w:rsidR="00383218">
                        <w:rPr>
                          <w:rFonts w:ascii="Palatino Linotype" w:hAnsi="Palatino Linotype"/>
                          <w:szCs w:val="22"/>
                        </w:rPr>
                        <w:t xml:space="preserve">or People with Dementia (WHELD) research programme. </w:t>
                      </w:r>
                      <w:r w:rsidR="008D176B">
                        <w:rPr>
                          <w:rFonts w:ascii="Palatino Linotype" w:hAnsi="Palatino Linotype"/>
                          <w:szCs w:val="22"/>
                        </w:rPr>
                        <w:t>A</w:t>
                      </w:r>
                      <w:r w:rsidR="002121AD">
                        <w:rPr>
                          <w:rFonts w:ascii="Palatino Linotype" w:hAnsi="Palatino Linotype"/>
                          <w:szCs w:val="22"/>
                        </w:rPr>
                        <w:t xml:space="preserve">ctivities </w:t>
                      </w:r>
                      <w:r w:rsidR="008D176B">
                        <w:rPr>
                          <w:rFonts w:ascii="Palatino Linotype" w:hAnsi="Palatino Linotype"/>
                          <w:szCs w:val="22"/>
                        </w:rPr>
                        <w:t>d</w:t>
                      </w:r>
                      <w:r w:rsidR="002B44CB">
                        <w:rPr>
                          <w:rFonts w:ascii="Palatino Linotype" w:hAnsi="Palatino Linotype"/>
                          <w:szCs w:val="22"/>
                        </w:rPr>
                        <w:t xml:space="preserve">uring this time have included growing herbs and seaside themed sensory </w:t>
                      </w:r>
                      <w:r w:rsidR="008D176B">
                        <w:rPr>
                          <w:rFonts w:ascii="Palatino Linotype" w:hAnsi="Palatino Linotype"/>
                          <w:szCs w:val="22"/>
                        </w:rPr>
                        <w:t>session</w:t>
                      </w:r>
                      <w:r w:rsidR="002B44CB">
                        <w:rPr>
                          <w:rFonts w:ascii="Palatino Linotype" w:hAnsi="Palatino Linotype"/>
                          <w:szCs w:val="22"/>
                        </w:rPr>
                        <w:t>s.</w:t>
                      </w:r>
                      <w:r w:rsidR="005716D5">
                        <w:rPr>
                          <w:rFonts w:ascii="Palatino Linotype" w:hAnsi="Palatino Linotype"/>
                          <w:szCs w:val="22"/>
                        </w:rPr>
                        <w:t xml:space="preserve"> The Activity Team are currently in the process of putting together CDs of music for individual residents as a result of their work with Alex.</w:t>
                      </w:r>
                    </w:p>
                    <w:p w:rsidR="005716D5" w:rsidRPr="00BF0993" w:rsidRDefault="005716D5" w:rsidP="00F1765D">
                      <w:pPr>
                        <w:pStyle w:val="PlainText"/>
                        <w:spacing w:line="276" w:lineRule="auto"/>
                        <w:jc w:val="both"/>
                        <w:rPr>
                          <w:rFonts w:ascii="Palatino Linotype" w:hAnsi="Palatino Linotype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szCs w:val="22"/>
                        </w:rPr>
                        <w:t>We would like to thank Alex for</w:t>
                      </w:r>
                      <w:r w:rsidR="00257048">
                        <w:rPr>
                          <w:rFonts w:ascii="Palatino Linotype" w:hAnsi="Palatino Linotype"/>
                          <w:szCs w:val="22"/>
                        </w:rPr>
                        <w:t xml:space="preserve"> the time she has spent with us.</w:t>
                      </w:r>
                    </w:p>
                    <w:p w:rsidR="00BF0993" w:rsidRPr="00BF0993" w:rsidRDefault="00BF0993" w:rsidP="00BF0993">
                      <w:pPr>
                        <w:pStyle w:val="PlainText"/>
                        <w:spacing w:line="276" w:lineRule="auto"/>
                        <w:rPr>
                          <w:rFonts w:ascii="Palatino Linotype" w:hAnsi="Palatino Linotype"/>
                          <w:szCs w:val="22"/>
                        </w:rPr>
                      </w:pPr>
                    </w:p>
                    <w:p w:rsidR="00B13E4C" w:rsidRPr="00BF0993" w:rsidRDefault="00B13E4C" w:rsidP="00BF0993">
                      <w:pPr>
                        <w:pStyle w:val="BodyText"/>
                        <w:spacing w:after="0"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48586E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50C58F" wp14:editId="38B7ECB8">
                <wp:simplePos x="0" y="0"/>
                <wp:positionH relativeFrom="page">
                  <wp:posOffset>507365</wp:posOffset>
                </wp:positionH>
                <wp:positionV relativeFrom="page">
                  <wp:posOffset>2675255</wp:posOffset>
                </wp:positionV>
                <wp:extent cx="3724275" cy="248920"/>
                <wp:effectExtent l="0" t="0" r="0" b="17780"/>
                <wp:wrapNone/>
                <wp:docPr id="9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2D5" w:rsidRPr="00913ACC" w:rsidRDefault="00407667" w:rsidP="00DE02D5">
                            <w:pPr>
                              <w:pStyle w:val="Heading1"/>
                            </w:pPr>
                            <w:r>
                              <w:t>Feedback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9.95pt;margin-top:210.65pt;width:293.25pt;height:19.6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" filled="f" stroked="f">
                <v:textbox style="mso-fit-shape-to-text:t" inset=",0,,0">
                  <w:txbxContent>
                    <w:p w:rsidR="00DE02D5" w:rsidRPr="00913ACC" w:rsidRDefault="00407667" w:rsidP="00DE02D5">
                      <w:pPr>
                        <w:pStyle w:val="Heading1"/>
                      </w:pPr>
                      <w:r>
                        <w:t>Feedback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569" w:rsidRDefault="000A7877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5BB2F5" wp14:editId="22ED4D34">
                <wp:simplePos x="0" y="0"/>
                <wp:positionH relativeFrom="page">
                  <wp:posOffset>590550</wp:posOffset>
                </wp:positionH>
                <wp:positionV relativeFrom="page">
                  <wp:posOffset>2926715</wp:posOffset>
                </wp:positionV>
                <wp:extent cx="6791325" cy="838200"/>
                <wp:effectExtent l="0" t="0" r="0" b="0"/>
                <wp:wrapNone/>
                <wp:docPr id="9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2D5" w:rsidRPr="00DE02D5" w:rsidRDefault="00407667" w:rsidP="00DE02D5">
                            <w:pPr>
                              <w:spacing w:line="276" w:lineRule="auto"/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We would like to hear</w:t>
                            </w:r>
                            <w:r w:rsidR="008D3F9D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from you. Your feedback helps u</w:t>
                            </w: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="00B96219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iden</w:t>
                            </w:r>
                            <w:r w:rsidR="00B96219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tify where we are doing well and any areas </w:t>
                            </w: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where we can impr</w:t>
                            </w:r>
                            <w:r w:rsidR="009A2829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ove. We will be leaving</w:t>
                            </w: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surveys in residents’ rooms and at reception. </w:t>
                            </w:r>
                            <w:r w:rsidR="00726A59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We would be extreme</w:t>
                            </w: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ly grateful if you could take the time to fill one in and return</w:t>
                            </w:r>
                            <w:r w:rsidR="008D3F9D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it</w:t>
                            </w: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to reception by Friday January </w:t>
                            </w:r>
                            <w:r w:rsidR="008D3F9D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30</w:t>
                            </w:r>
                            <w:r w:rsidRPr="00407667">
                              <w:rPr>
                                <w:rFonts w:ascii="Palatino Linotype" w:hAnsi="Palatino Linotype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DE02D5" w:rsidRPr="00BF0993" w:rsidRDefault="00DE02D5" w:rsidP="00DE02D5">
                            <w:pPr>
                              <w:pStyle w:val="BodyText"/>
                              <w:spacing w:after="0"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6.5pt;margin-top:230.45pt;width:534.75pt;height:66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" filled="f" stroked="f">
                <v:textbox inset="0,0,,0">
                  <w:txbxContent>
                    <w:p w:rsidR="00DE02D5" w:rsidRPr="00DE02D5" w:rsidRDefault="00407667" w:rsidP="00DE02D5">
                      <w:pPr>
                        <w:spacing w:line="276" w:lineRule="auto"/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We would like to hear</w:t>
                      </w:r>
                      <w:r w:rsidR="008D3F9D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from you. Your feedback helps u</w:t>
                      </w: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s </w:t>
                      </w:r>
                      <w:r w:rsidR="00B96219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to </w:t>
                      </w: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iden</w:t>
                      </w:r>
                      <w:r w:rsidR="00B96219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tify where we are doing well and any areas </w:t>
                      </w: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where we can impr</w:t>
                      </w:r>
                      <w:r w:rsidR="009A2829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ove. We will be leaving</w:t>
                      </w: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surveys in residents’ rooms and at reception. </w:t>
                      </w:r>
                      <w:r w:rsidR="00726A59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We would be extreme</w:t>
                      </w: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ly grateful if you could take the time to fill one in and return</w:t>
                      </w:r>
                      <w:r w:rsidR="008D3F9D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it</w:t>
                      </w: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to reception by Friday January </w:t>
                      </w:r>
                      <w:r w:rsidR="008D3F9D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30</w:t>
                      </w:r>
                      <w:r w:rsidRPr="00407667">
                        <w:rPr>
                          <w:rFonts w:ascii="Palatino Linotype" w:hAnsi="Palatino Linotype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DE02D5" w:rsidRPr="00BF0993" w:rsidRDefault="00DE02D5" w:rsidP="00DE02D5">
                      <w:pPr>
                        <w:pStyle w:val="BodyText"/>
                        <w:spacing w:after="0"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0A7877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5086D8" wp14:editId="0A520987">
                <wp:simplePos x="0" y="0"/>
                <wp:positionH relativeFrom="page">
                  <wp:posOffset>590550</wp:posOffset>
                </wp:positionH>
                <wp:positionV relativeFrom="page">
                  <wp:posOffset>3688080</wp:posOffset>
                </wp:positionV>
                <wp:extent cx="1866900" cy="248920"/>
                <wp:effectExtent l="0" t="0" r="0" b="17780"/>
                <wp:wrapNone/>
                <wp:docPr id="3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018" w:rsidRPr="00913ACC" w:rsidRDefault="00764018" w:rsidP="00764018">
                            <w:pPr>
                              <w:pStyle w:val="Heading1"/>
                            </w:pPr>
                            <w:r>
                              <w:t>Recommendations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6.5pt;margin-top:290.4pt;width:147pt;height:19.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g+sg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" filled="f" stroked="f">
                <v:textbox style="mso-fit-shape-to-text:t" inset="0,0,0,0">
                  <w:txbxContent>
                    <w:p w:rsidR="00764018" w:rsidRPr="00913ACC" w:rsidRDefault="00764018" w:rsidP="00764018">
                      <w:pPr>
                        <w:pStyle w:val="Heading1"/>
                      </w:pPr>
                      <w:r>
                        <w:t>Recommendations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569" w:rsidRDefault="000A7877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976E74" wp14:editId="10751C07">
                <wp:simplePos x="0" y="0"/>
                <wp:positionH relativeFrom="page">
                  <wp:posOffset>568325</wp:posOffset>
                </wp:positionH>
                <wp:positionV relativeFrom="page">
                  <wp:posOffset>3944620</wp:posOffset>
                </wp:positionV>
                <wp:extent cx="6524625" cy="447675"/>
                <wp:effectExtent l="0" t="0" r="0" b="9525"/>
                <wp:wrapNone/>
                <wp:docPr id="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6596" w:rsidRDefault="004D69A8" w:rsidP="00F85C8A">
                            <w:pPr>
                              <w:spacing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If you can, please take the time to complete a recommendation card for Aspray House. These are available in reception and all comments go to </w:t>
                            </w:r>
                            <w:hyperlink r:id="rId30" w:history="1">
                              <w:r w:rsidRPr="0057544F">
                                <w:rPr>
                                  <w:rStyle w:val="Hyperlink"/>
                                  <w:rFonts w:ascii="Palatino Linotype" w:hAnsi="Palatino Linotype"/>
                                  <w:sz w:val="22"/>
                                  <w:szCs w:val="22"/>
                                </w:rPr>
                                <w:t>www.carehome.co.uk</w:t>
                              </w:r>
                            </w:hyperlink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63F48" w:rsidRPr="00C63F48" w:rsidRDefault="00C63F48" w:rsidP="00C63F48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  <w:p w:rsidR="00C63F48" w:rsidRPr="008B3331" w:rsidRDefault="00C63F48" w:rsidP="00C63F48">
                            <w:pPr>
                              <w:pStyle w:val="BodyText"/>
                              <w:spacing w:after="0"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left:0;text-align:left;margin-left:44.75pt;margin-top:310.6pt;width:513.75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" filled="f" stroked="f">
                <v:textbox inset="0,0,,0">
                  <w:txbxContent>
                    <w:p w:rsidR="00A36596" w:rsidRDefault="004D69A8" w:rsidP="00F85C8A">
                      <w:pPr>
                        <w:spacing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If you can, please take the time to complete a recommendation card for Aspray House. These are available in reception and all comments go to </w:t>
                      </w:r>
                      <w:hyperlink r:id="rId31" w:history="1">
                        <w:r w:rsidRPr="0057544F">
                          <w:rPr>
                            <w:rStyle w:val="Hyperlink"/>
                            <w:rFonts w:ascii="Palatino Linotype" w:hAnsi="Palatino Linotype"/>
                            <w:sz w:val="22"/>
                            <w:szCs w:val="22"/>
                          </w:rPr>
                          <w:t>www.carehome.co.uk</w:t>
                        </w:r>
                      </w:hyperlink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63F48" w:rsidRPr="00C63F48" w:rsidRDefault="00C63F48" w:rsidP="00C63F48">
                      <w:pPr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  <w:p w:rsidR="00C63F48" w:rsidRPr="008B3331" w:rsidRDefault="00C63F48" w:rsidP="00C63F48">
                      <w:pPr>
                        <w:pStyle w:val="BodyText"/>
                        <w:spacing w:after="0"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657F62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492A7E" wp14:editId="43F0088D">
                <wp:simplePos x="0" y="0"/>
                <wp:positionH relativeFrom="page">
                  <wp:posOffset>590550</wp:posOffset>
                </wp:positionH>
                <wp:positionV relativeFrom="page">
                  <wp:posOffset>4550410</wp:posOffset>
                </wp:positionV>
                <wp:extent cx="1866900" cy="248920"/>
                <wp:effectExtent l="0" t="0" r="0" b="17780"/>
                <wp:wrapNone/>
                <wp:docPr id="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F48" w:rsidRPr="00913ACC" w:rsidRDefault="007C6A22" w:rsidP="00C63F48">
                            <w:pPr>
                              <w:pStyle w:val="Heading1"/>
                            </w:pPr>
                            <w:r>
                              <w:t>Online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6.5pt;margin-top:358.3pt;width:147pt;height:19.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W2swIAALM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" filled="f" stroked="f">
                <v:textbox inset="0,0,0,0">
                  <w:txbxContent>
                    <w:p w:rsidR="00C63F48" w:rsidRPr="00913ACC" w:rsidRDefault="007C6A22" w:rsidP="00C63F48">
                      <w:pPr>
                        <w:pStyle w:val="Heading1"/>
                      </w:pPr>
                      <w:r>
                        <w:t>Online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569" w:rsidRDefault="00657F62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30014F" wp14:editId="02AEF185">
                <wp:simplePos x="0" y="0"/>
                <wp:positionH relativeFrom="page">
                  <wp:posOffset>574675</wp:posOffset>
                </wp:positionH>
                <wp:positionV relativeFrom="page">
                  <wp:posOffset>4803140</wp:posOffset>
                </wp:positionV>
                <wp:extent cx="6524625" cy="457200"/>
                <wp:effectExtent l="0" t="0" r="0" b="0"/>
                <wp:wrapNone/>
                <wp:docPr id="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A22" w:rsidRDefault="007C6A22" w:rsidP="00F85C8A">
                            <w:pPr>
                              <w:spacing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7C6A2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We post all the latest news and pho</w:t>
                            </w:r>
                            <w:r w:rsidR="00D435F9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tos on our website and Twitter.</w:t>
                            </w:r>
                          </w:p>
                          <w:p w:rsidR="007C6A22" w:rsidRPr="007C6A22" w:rsidRDefault="007C6A22" w:rsidP="00F85C8A">
                            <w:pPr>
                              <w:spacing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7C6A2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You can log on to </w:t>
                            </w:r>
                            <w:hyperlink r:id="rId32" w:history="1">
                              <w:r w:rsidRPr="007C6A22">
                                <w:rPr>
                                  <w:rStyle w:val="Hyperlink"/>
                                  <w:rFonts w:ascii="Palatino Linotype" w:hAnsi="Palatino Linotype"/>
                                  <w:sz w:val="22"/>
                                  <w:szCs w:val="22"/>
                                </w:rPr>
                                <w:t>www.twinglobe.com</w:t>
                              </w:r>
                            </w:hyperlink>
                            <w:r w:rsidRPr="007C6A22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or follow us on Twitter @twinglobe.</w:t>
                            </w:r>
                          </w:p>
                          <w:p w:rsidR="00C63F48" w:rsidRDefault="00C63F48" w:rsidP="00C63F48">
                            <w:pPr>
                              <w:jc w:val="both"/>
                              <w:rPr>
                                <w:rFonts w:ascii="Palatino Linotype" w:hAnsi="Palatino Linotype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C63F48" w:rsidRPr="00C63F48" w:rsidRDefault="00C63F48" w:rsidP="00C63F48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  <w:p w:rsidR="00C63F48" w:rsidRPr="008B3331" w:rsidRDefault="00C63F48" w:rsidP="00C63F48">
                            <w:pPr>
                              <w:pStyle w:val="BodyText"/>
                              <w:spacing w:after="0"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0;text-align:left;margin-left:45.25pt;margin-top:378.2pt;width:513.75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" filled="f" stroked="f">
                <v:textbox inset="0,0,,0">
                  <w:txbxContent>
                    <w:p w:rsidR="007C6A22" w:rsidRDefault="007C6A22" w:rsidP="00F85C8A">
                      <w:pPr>
                        <w:spacing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7C6A2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We post all the latest news and pho</w:t>
                      </w:r>
                      <w:r w:rsidR="00D435F9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tos on our website and Twitter.</w:t>
                      </w:r>
                      <w:bookmarkStart w:id="1" w:name="_GoBack"/>
                      <w:bookmarkEnd w:id="1"/>
                    </w:p>
                    <w:p w:rsidR="007C6A22" w:rsidRPr="007C6A22" w:rsidRDefault="007C6A22" w:rsidP="00F85C8A">
                      <w:pPr>
                        <w:spacing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7C6A2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You can log on to </w:t>
                      </w:r>
                      <w:hyperlink r:id="rId33" w:history="1">
                        <w:r w:rsidRPr="007C6A22">
                          <w:rPr>
                            <w:rStyle w:val="Hyperlink"/>
                            <w:rFonts w:ascii="Palatino Linotype" w:hAnsi="Palatino Linotype"/>
                            <w:sz w:val="22"/>
                            <w:szCs w:val="22"/>
                          </w:rPr>
                          <w:t>www.twinglobe.com</w:t>
                        </w:r>
                      </w:hyperlink>
                      <w:r w:rsidRPr="007C6A2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or follow us on Twitter @</w:t>
                      </w:r>
                      <w:proofErr w:type="spellStart"/>
                      <w:r w:rsidRPr="007C6A2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twinglobe</w:t>
                      </w:r>
                      <w:proofErr w:type="spellEnd"/>
                      <w:r w:rsidRPr="007C6A22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.</w:t>
                      </w:r>
                    </w:p>
                    <w:p w:rsidR="00C63F48" w:rsidRDefault="00C63F48" w:rsidP="00C63F48">
                      <w:pPr>
                        <w:jc w:val="both"/>
                        <w:rPr>
                          <w:rFonts w:ascii="Palatino Linotype" w:hAnsi="Palatino Linotype"/>
                          <w:noProof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C63F48" w:rsidRPr="00C63F48" w:rsidRDefault="00C63F48" w:rsidP="00C63F48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  <w:p w:rsidR="00C63F48" w:rsidRPr="008B3331" w:rsidRDefault="00C63F48" w:rsidP="00C63F48">
                      <w:pPr>
                        <w:pStyle w:val="BodyText"/>
                        <w:spacing w:after="0"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657F62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C5642E" wp14:editId="1FA0F9E7">
                <wp:simplePos x="0" y="0"/>
                <wp:positionH relativeFrom="page">
                  <wp:posOffset>504825</wp:posOffset>
                </wp:positionH>
                <wp:positionV relativeFrom="page">
                  <wp:posOffset>5324475</wp:posOffset>
                </wp:positionV>
                <wp:extent cx="3228975" cy="1171575"/>
                <wp:effectExtent l="0" t="0" r="9525" b="9525"/>
                <wp:wrapNone/>
                <wp:docPr id="7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A22" w:rsidRPr="00913ACC" w:rsidRDefault="00B93905" w:rsidP="007C6A22">
                            <w:pPr>
                              <w:pStyle w:val="Heading1"/>
                            </w:pPr>
                            <w:r>
                              <w:rPr>
                                <w:b w:val="0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F81CD4B" wp14:editId="01AD5EC9">
                                  <wp:extent cx="762000" cy="895350"/>
                                  <wp:effectExtent l="0" t="0" r="0" b="0"/>
                                  <wp:docPr id="23" name="Picture 23" descr="C:\Users\laura.payne\AppData\Local\Microsoft\Windows\Temporary Internet Files\Content.IE5\2HGAUT35\MC90002159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aura.payne\AppData\Local\Microsoft\Windows\Temporary Internet Files\Content.IE5\2HGAUT35\MC90002159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6A22">
                              <w:t>Birthdays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 w:val="0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31A02C2" wp14:editId="47E8C018">
                                  <wp:extent cx="762000" cy="789542"/>
                                  <wp:effectExtent l="0" t="0" r="0" b="0"/>
                                  <wp:docPr id="24" name="Picture 24" descr="C:\Users\laura.payne\AppData\Local\Microsoft\Windows\Temporary Internet Files\Content.IE5\2HGAUT35\MC90002159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aura.payne\AppData\Local\Microsoft\Windows\Temporary Internet Files\Content.IE5\2HGAUT35\MC90002159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89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9.75pt;margin-top:419.25pt;width:254.25pt;height:92.2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" filled="f" stroked="f">
                <v:textbox inset="0,0,0,0">
                  <w:txbxContent>
                    <w:p w:rsidR="007C6A22" w:rsidRPr="00913ACC" w:rsidRDefault="00B93905" w:rsidP="007C6A22">
                      <w:pPr>
                        <w:pStyle w:val="Heading1"/>
                      </w:pPr>
                      <w:r>
                        <w:rPr>
                          <w:b w:val="0"/>
                          <w:noProof/>
                          <w:lang w:val="en-GB" w:eastAsia="en-GB"/>
                        </w:rPr>
                        <w:drawing>
                          <wp:inline distT="0" distB="0" distL="0" distR="0" wp14:anchorId="0F81CD4B" wp14:editId="01AD5EC9">
                            <wp:extent cx="762000" cy="895350"/>
                            <wp:effectExtent l="0" t="0" r="0" b="0"/>
                            <wp:docPr id="23" name="Picture 23" descr="C:\Users\laura.payne\AppData\Local\Microsoft\Windows\Temporary Internet Files\Content.IE5\2HGAUT35\MC90002159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aura.payne\AppData\Local\Microsoft\Windows\Temporary Internet Files\Content.IE5\2HGAUT35\MC90002159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6A22">
                        <w:t>Birthdays</w:t>
                      </w:r>
                      <w:r>
                        <w:t xml:space="preserve"> </w:t>
                      </w:r>
                      <w:r>
                        <w:rPr>
                          <w:b w:val="0"/>
                          <w:noProof/>
                          <w:lang w:val="en-GB" w:eastAsia="en-GB"/>
                        </w:rPr>
                        <w:drawing>
                          <wp:inline distT="0" distB="0" distL="0" distR="0" wp14:anchorId="731A02C2" wp14:editId="47E8C018">
                            <wp:extent cx="762000" cy="789542"/>
                            <wp:effectExtent l="0" t="0" r="0" b="0"/>
                            <wp:docPr id="24" name="Picture 24" descr="C:\Users\laura.payne\AppData\Local\Microsoft\Windows\Temporary Internet Files\Content.IE5\2HGAUT35\MC90002159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aura.payne\AppData\Local\Microsoft\Windows\Temporary Internet Files\Content.IE5\2HGAUT35\MC90002159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89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976569" w:rsidRDefault="00976569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435037" w:rsidRDefault="00435037" w:rsidP="00435037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                   </w:t>
      </w:r>
    </w:p>
    <w:p w:rsidR="00435037" w:rsidRDefault="00657F62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9DAF55" wp14:editId="725C2DB0">
                <wp:simplePos x="0" y="0"/>
                <wp:positionH relativeFrom="page">
                  <wp:posOffset>504825</wp:posOffset>
                </wp:positionH>
                <wp:positionV relativeFrom="page">
                  <wp:posOffset>6495415</wp:posOffset>
                </wp:positionV>
                <wp:extent cx="6524625" cy="3267075"/>
                <wp:effectExtent l="0" t="0" r="0" b="9525"/>
                <wp:wrapNone/>
                <wp:docPr id="6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F48" w:rsidRDefault="00C63F48" w:rsidP="00C63F48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  <w:r w:rsidRPr="00C63F48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W</w:t>
                            </w:r>
                            <w:r w:rsidR="00EB3F7A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e would like to wish</w:t>
                            </w:r>
                            <w:r w:rsidRPr="00C63F48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all </w:t>
                            </w:r>
                            <w:r w:rsidR="00EB3F7A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our residents celebrating this month </w:t>
                            </w:r>
                            <w:bookmarkStart w:id="0" w:name="_GoBack"/>
                            <w:bookmarkEnd w:id="0"/>
                            <w:r w:rsidRPr="00C63F48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a Happy Birthday</w:t>
                            </w:r>
                            <w:r>
                              <w:t xml:space="preserve">.  </w:t>
                            </w:r>
                          </w:p>
                          <w:p w:rsidR="00C63F48" w:rsidRDefault="00C63F48" w:rsidP="00C63F48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:rsidR="00C63F48" w:rsidRPr="00C42E78" w:rsidRDefault="00C63F48" w:rsidP="00C63F48">
                            <w:pPr>
                              <w:rPr>
                                <w:rFonts w:asciiTheme="majorHAnsi" w:hAnsiTheme="majorHAnsi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1D97C46" wp14:editId="1F817302">
                                  <wp:extent cx="1333500" cy="1421423"/>
                                  <wp:effectExtent l="0" t="0" r="0" b="7620"/>
                                  <wp:docPr id="25" name="Picture 25" descr="C:\Users\laura.payne\AppData\Local\Microsoft\Windows\Temporary Internet Files\Content.IE5\2HGAUT35\MC90043021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aura.payne\AppData\Local\Microsoft\Windows\Temporary Internet Files\Content.IE5\2HGAUT35\MC90043021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421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3F48" w:rsidRDefault="00C63F48" w:rsidP="00C63F48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  <w:p w:rsidR="00604F85" w:rsidRDefault="00604F85" w:rsidP="00C63F48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  <w:p w:rsidR="00604F85" w:rsidRPr="00C63F48" w:rsidRDefault="00604F85" w:rsidP="00C63F48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  <w:p w:rsidR="00C63F48" w:rsidRPr="008B3331" w:rsidRDefault="00C63F48" w:rsidP="00C63F48">
                            <w:pPr>
                              <w:pStyle w:val="BodyText"/>
                              <w:spacing w:after="0" w:line="276" w:lineRule="auto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9.75pt;margin-top:511.45pt;width:513.75pt;height:257.2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" filled="f" stroked="f">
                <v:textbox inset="0,0,,0">
                  <w:txbxContent>
                    <w:p w:rsidR="00C63F48" w:rsidRDefault="00C63F48" w:rsidP="00C63F48">
                      <w:pPr>
                        <w:rPr>
                          <w:noProof/>
                          <w:lang w:val="en-GB" w:eastAsia="en-GB"/>
                        </w:rPr>
                      </w:pPr>
                      <w:r w:rsidRPr="00C63F48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W</w:t>
                      </w:r>
                      <w:r w:rsidR="00EB3F7A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e would like to wish</w:t>
                      </w:r>
                      <w:r w:rsidRPr="00C63F48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all </w:t>
                      </w:r>
                      <w:r w:rsidR="00EB3F7A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our residents celebrating this month </w:t>
                      </w:r>
                      <w:bookmarkStart w:id="1" w:name="_GoBack"/>
                      <w:bookmarkEnd w:id="1"/>
                      <w:r w:rsidRPr="00C63F48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a Happy Birthday</w:t>
                      </w:r>
                      <w:r>
                        <w:t xml:space="preserve">.  </w:t>
                      </w:r>
                    </w:p>
                    <w:p w:rsidR="00C63F48" w:rsidRDefault="00C63F48" w:rsidP="00C63F48">
                      <w:pPr>
                        <w:rPr>
                          <w:noProof/>
                          <w:lang w:val="en-GB" w:eastAsia="en-GB"/>
                        </w:rPr>
                      </w:pPr>
                    </w:p>
                    <w:p w:rsidR="00C63F48" w:rsidRPr="00C42E78" w:rsidRDefault="00C63F48" w:rsidP="00C63F48">
                      <w:pPr>
                        <w:rPr>
                          <w:rFonts w:asciiTheme="majorHAnsi" w:hAnsiTheme="majorHAnsi"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1D97C46" wp14:editId="1F817302">
                            <wp:extent cx="1333500" cy="1421423"/>
                            <wp:effectExtent l="0" t="0" r="0" b="7620"/>
                            <wp:docPr id="25" name="Picture 25" descr="C:\Users\laura.payne\AppData\Local\Microsoft\Windows\Temporary Internet Files\Content.IE5\2HGAUT35\MC90043021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aura.payne\AppData\Local\Microsoft\Windows\Temporary Internet Files\Content.IE5\2HGAUT35\MC90043021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421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3F48" w:rsidRDefault="00C63F48" w:rsidP="00C63F48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  <w:p w:rsidR="00604F85" w:rsidRDefault="00604F85" w:rsidP="00C63F48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  <w:p w:rsidR="00604F85" w:rsidRPr="00C63F48" w:rsidRDefault="00604F85" w:rsidP="00C63F48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  <w:p w:rsidR="00C63F48" w:rsidRPr="008B3331" w:rsidRDefault="00C63F48" w:rsidP="00C63F48">
                      <w:pPr>
                        <w:pStyle w:val="BodyText"/>
                        <w:spacing w:after="0" w:line="276" w:lineRule="auto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35037" w:rsidRDefault="00435037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435037" w:rsidRDefault="00435037" w:rsidP="00AE27AD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5B7866" w:rsidRPr="00872DF5" w:rsidRDefault="0091373D" w:rsidP="00872DF5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DA29FA" wp14:editId="42893E34">
                <wp:simplePos x="0" y="0"/>
                <wp:positionH relativeFrom="page">
                  <wp:posOffset>685800</wp:posOffset>
                </wp:positionH>
                <wp:positionV relativeFrom="page">
                  <wp:posOffset>5845175</wp:posOffset>
                </wp:positionV>
                <wp:extent cx="1704340" cy="1630045"/>
                <wp:effectExtent l="0" t="0" r="0" b="3810"/>
                <wp:wrapNone/>
                <wp:docPr id="3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163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217379" w:rsidRDefault="005B7866" w:rsidP="00B57B5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41" type="#_x0000_t202" style="position:absolute;left:0;text-align:left;margin-left:54pt;margin-top:460.25pt;width:134.2pt;height:128.3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" filled="f" stroked="f" strokecolor="#663">
                <v:textbox style="mso-fit-shape-to-text:t">
                  <w:txbxContent>
                    <w:p w:rsidR="005B7866" w:rsidRPr="00217379" w:rsidRDefault="005B7866" w:rsidP="00B57B5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241766" wp14:editId="51A27AF9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37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2" type="#_x0000_t202" style="position:absolute;left:0;text-align:left;margin-left:200pt;margin-top:97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/jsw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5470E8" wp14:editId="7F7C54EF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35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3" type="#_x0000_t202" style="position:absolute;left:0;text-align:left;margin-left:201pt;margin-top:351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D3612A" wp14:editId="4B436A57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34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4" type="#_x0000_t202" style="position:absolute;left:0;text-align:left;margin-left:201pt;margin-top:604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nZCgu7ICAAC8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535C86" wp14:editId="3D11877A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3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45" type="#_x0000_t202" style="position:absolute;left:0;text-align:left;margin-left:43pt;margin-top:98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1C0sw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872477" wp14:editId="2F8EDE92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3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6" type="#_x0000_t202" style="position:absolute;left:0;text-align:left;margin-left:43.2pt;margin-top:451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UmPikLICAAC8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FD4BC0" wp14:editId="0E4FCDE2">
                <wp:simplePos x="0" y="0"/>
                <wp:positionH relativeFrom="page">
                  <wp:posOffset>5372100</wp:posOffset>
                </wp:positionH>
                <wp:positionV relativeFrom="page">
                  <wp:posOffset>2674620</wp:posOffset>
                </wp:positionV>
                <wp:extent cx="1417955" cy="1097280"/>
                <wp:effectExtent l="0" t="0" r="1270" b="0"/>
                <wp:wrapNone/>
                <wp:docPr id="28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7EB0" w:rsidRPr="00217379" w:rsidRDefault="00BE7EB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47" type="#_x0000_t202" style="position:absolute;left:0;text-align:left;margin-left:423pt;margin-top:210.6pt;width:111.65pt;height:86.4pt;z-index:251674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" filled="f" stroked="f">
                <v:textbox style="mso-fit-shape-to-text:t" inset=",7.2pt,,7.2pt">
                  <w:txbxContent>
                    <w:p w:rsidR="00BE7EB0" w:rsidRPr="00217379" w:rsidRDefault="00BE7EB0"/>
                  </w:txbxContent>
                </v:textbox>
                <w10:wrap anchorx="page" anchory="page"/>
              </v:shape>
            </w:pict>
          </mc:Fallback>
        </mc:AlternateContent>
      </w:r>
      <w:r w:rsidR="00657F6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B6C8BA" wp14:editId="5C3F2876">
                <wp:simplePos x="0" y="0"/>
                <wp:positionH relativeFrom="page">
                  <wp:posOffset>590550</wp:posOffset>
                </wp:positionH>
                <wp:positionV relativeFrom="page">
                  <wp:posOffset>2924175</wp:posOffset>
                </wp:positionV>
                <wp:extent cx="952500" cy="1162050"/>
                <wp:effectExtent l="0" t="0" r="0" b="0"/>
                <wp:wrapNone/>
                <wp:docPr id="6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F48" w:rsidRPr="00913ACC" w:rsidRDefault="00C63F48" w:rsidP="00C63F48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46.5pt;margin-top:230.25pt;width:75pt;height:91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" filled="f" stroked="f">
                <v:textbox inset="0,0,0,0">
                  <w:txbxContent>
                    <w:p w:rsidR="00C63F48" w:rsidRPr="00913ACC" w:rsidRDefault="00C63F48" w:rsidP="00C63F48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6A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002D1A" wp14:editId="67CF476A">
                <wp:simplePos x="0" y="0"/>
                <wp:positionH relativeFrom="page">
                  <wp:posOffset>2809875</wp:posOffset>
                </wp:positionH>
                <wp:positionV relativeFrom="page">
                  <wp:posOffset>4848225</wp:posOffset>
                </wp:positionV>
                <wp:extent cx="819150" cy="981075"/>
                <wp:effectExtent l="0" t="0" r="0" b="9525"/>
                <wp:wrapNone/>
                <wp:docPr id="8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A22" w:rsidRPr="00913ACC" w:rsidRDefault="007C6A22" w:rsidP="007C6A2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21.25pt;margin-top:381.75pt;width:64.5pt;height:77.2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okQsAIAALI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" filled="f" stroked="f">
                <v:textbox inset="0,0,0,0">
                  <w:txbxContent>
                    <w:p w:rsidR="007C6A22" w:rsidRPr="00913ACC" w:rsidRDefault="007C6A22" w:rsidP="007C6A22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3739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F388D9" wp14:editId="3AD5B06B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1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64" type="#_x0000_t202" style="position:absolute;margin-left:200pt;margin-top:82.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3739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DCC91" wp14:editId="01FDAC6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1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65" type="#_x0000_t202" style="position:absolute;margin-left:198.2pt;margin-top:319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3739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CB70BC" wp14:editId="46B0D888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1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66" type="#_x0000_t202" style="position:absolute;margin-left:199pt;margin-top:546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5ws9p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3739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FAA1C" wp14:editId="1BDD9957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67" type="#_x0000_t202" style="position:absolute;margin-left:43pt;margin-top:98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HM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ghGL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uScixCzayvgf9&#10;KgkKAy3CCASjleoHRiOMkxzr7zuqGEbdBwE9YGfPZKjJ2EwGFRW45thg5M2V8TNqNyi+bQHZd5mQ&#10;V9AnDXcqtg3lowAKdgEjwpF5HGd2Bp2u3a2nobv8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DseuHM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3739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5055AE" wp14:editId="67F3BB17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1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68" type="#_x0000_t202" style="position:absolute;margin-left:42.2pt;margin-top:436.8pt;width:7.2pt;height:7.2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PHphXWyAgAAvAUAAA4A&#10;AAAAAAAAAAAAAAAALgIAAGRycy9lMm9Eb2MueG1sUEsBAi0AFAAGAAgAAAAhALD4DF7dAAAACQEA&#10;AA8AAAAAAAAAAAAAAAAADAUAAGRycy9kb3ducmV2LnhtbFBLBQYAAAAABAAEAPMAAAAWBgAAAAA=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3739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5D5B1E" wp14:editId="747D47BD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69" type="#_x0000_t202" style="position:absolute;margin-left:200pt;margin-top:22pt;width:7.2pt;height:7.2pt;z-index:2516643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G+sgIAALw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3739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36268F" wp14:editId="0971EA09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70" type="#_x0000_t202" style="position:absolute;margin-left:201pt;margin-top:213.8pt;width:7.2pt;height:7.2pt;z-index:2516654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pP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ckxAydcFG1g+g&#10;XyVBYaBFGIFgtFJ9x2iEcZJj/W1HFcOoey+gB+zsmQw1GZvJoKIC1xwbjLy5Mn5G7QbFty0g+y4T&#10;8hr6pOFOxbahfBRAwS5gRDgyj+PMzqDTtbv1NHSXv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CT2apP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3739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2C0394" wp14:editId="1D923A55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71" type="#_x0000_t202" style="position:absolute;margin-left:202pt;margin-top:362pt;width:7.2pt;height:7.2pt;z-index:2516664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M3sg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B7866" w:rsidRPr="00872DF5" w:rsidSect="00BB637D">
      <w:headerReference w:type="even" r:id="rId37"/>
      <w:headerReference w:type="default" r:id="rId38"/>
      <w:pgSz w:w="12240" w:h="15840" w:code="1"/>
      <w:pgMar w:top="1440" w:right="49" w:bottom="720" w:left="1800" w:header="0" w:footer="0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926" w:rsidRDefault="00F76926">
      <w:r>
        <w:separator/>
      </w:r>
    </w:p>
  </w:endnote>
  <w:endnote w:type="continuationSeparator" w:id="0">
    <w:p w:rsidR="00F76926" w:rsidRDefault="00F76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926" w:rsidRDefault="00F76926">
      <w:r>
        <w:separator/>
      </w:r>
    </w:p>
  </w:footnote>
  <w:footnote w:type="continuationSeparator" w:id="0">
    <w:p w:rsidR="00F76926" w:rsidRDefault="00F769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4FC" w:rsidRDefault="0091373D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034005" wp14:editId="58BBE259">
              <wp:simplePos x="0" y="0"/>
              <wp:positionH relativeFrom="page">
                <wp:posOffset>5143500</wp:posOffset>
              </wp:positionH>
              <wp:positionV relativeFrom="page">
                <wp:posOffset>485775</wp:posOffset>
              </wp:positionV>
              <wp:extent cx="1943100" cy="323215"/>
              <wp:effectExtent l="0" t="0" r="0" b="63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64FC" w:rsidRPr="0053301D" w:rsidRDefault="00EB5C77" w:rsidP="00EB5C77">
                          <w:pPr>
                            <w:pStyle w:val="PageTitle"/>
                            <w:jc w:val="center"/>
                          </w:pPr>
                          <w:r>
                            <w:t>Aspray House</w:t>
                          </w:r>
                          <w:r w:rsidR="00C964FC">
                            <w:t xml:space="preserve"> Newsletter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2" type="#_x0000_t202" style="position:absolute;margin-left:405pt;margin-top:38.25pt;width:153pt;height:25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" filled="f" stroked="f">
              <v:textbox style="mso-fit-shape-to-text:t" inset=",7.2pt,,7.2pt">
                <w:txbxContent>
                  <w:p w:rsidR="00C964FC" w:rsidRPr="0053301D" w:rsidRDefault="00EB5C77" w:rsidP="00EB5C77">
                    <w:pPr>
                      <w:pStyle w:val="PageTitle"/>
                      <w:jc w:val="center"/>
                    </w:pPr>
                    <w:r>
                      <w:t>Aspray House</w:t>
                    </w:r>
                    <w:r w:rsidR="00C964FC">
                      <w:t xml:space="preserve"> Newsletter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AE744B4" wp14:editId="55437519">
              <wp:simplePos x="0" y="0"/>
              <wp:positionH relativeFrom="page">
                <wp:posOffset>594360</wp:posOffset>
              </wp:positionH>
              <wp:positionV relativeFrom="page">
                <wp:posOffset>485775</wp:posOffset>
              </wp:positionV>
              <wp:extent cx="1384300" cy="323215"/>
              <wp:effectExtent l="3810" t="0" r="2540" b="63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64FC" w:rsidRPr="00FC2D17" w:rsidRDefault="00C964FC" w:rsidP="00C964FC">
                          <w:pPr>
                            <w:rPr>
                              <w:rStyle w:val="PageNumber"/>
                            </w:rPr>
                          </w:pPr>
                          <w:r w:rsidRPr="00FC2D17">
                            <w:rPr>
                              <w:rStyle w:val="PageNumber"/>
                            </w:rPr>
                            <w:t xml:space="preserve">Page </w:t>
                          </w:r>
                          <w:r w:rsidRPr="00FC2D17">
                            <w:rPr>
                              <w:rStyle w:val="PageNumber"/>
                            </w:rPr>
                            <w:fldChar w:fldCharType="begin"/>
                          </w:r>
                          <w:r w:rsidRPr="00FC2D17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Pr="00FC2D17">
                            <w:rPr>
                              <w:rStyle w:val="PageNumber"/>
                            </w:rPr>
                            <w:fldChar w:fldCharType="separate"/>
                          </w:r>
                          <w:r w:rsidR="00EB3F7A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FC2D17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8" type="#_x0000_t202" style="position:absolute;margin-left:46.8pt;margin-top:38.25pt;width:109pt;height:25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" filled="f" stroked="f">
              <v:textbox style="mso-fit-shape-to-text:t" inset=",7.2pt,,7.2pt">
                <w:txbxContent>
                  <w:p w:rsidR="00C964FC" w:rsidRPr="00FC2D17" w:rsidRDefault="00C964FC" w:rsidP="00C964FC">
                    <w:pPr>
                      <w:rPr>
                        <w:rStyle w:val="PageNumber"/>
                      </w:rPr>
                    </w:pPr>
                    <w:r w:rsidRPr="00FC2D17">
                      <w:rPr>
                        <w:rStyle w:val="PageNumber"/>
                      </w:rPr>
                      <w:t xml:space="preserve">Page </w:t>
                    </w:r>
                    <w:r w:rsidRPr="00FC2D17">
                      <w:rPr>
                        <w:rStyle w:val="PageNumber"/>
                      </w:rPr>
                      <w:fldChar w:fldCharType="begin"/>
                    </w:r>
                    <w:r w:rsidRPr="00FC2D17">
                      <w:rPr>
                        <w:rStyle w:val="PageNumber"/>
                      </w:rPr>
                      <w:instrText xml:space="preserve"> PAGE </w:instrText>
                    </w:r>
                    <w:r w:rsidRPr="00FC2D17">
                      <w:rPr>
                        <w:rStyle w:val="PageNumber"/>
                      </w:rPr>
                      <w:fldChar w:fldCharType="separate"/>
                    </w:r>
                    <w:r w:rsidR="00EB3F7A">
                      <w:rPr>
                        <w:rStyle w:val="PageNumber"/>
                        <w:noProof/>
                      </w:rPr>
                      <w:t>2</w:t>
                    </w:r>
                    <w:r w:rsidRPr="00FC2D17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7F01368" wp14:editId="70252FA8">
              <wp:simplePos x="0" y="0"/>
              <wp:positionH relativeFrom="page">
                <wp:align>center</wp:align>
              </wp:positionH>
              <wp:positionV relativeFrom="page">
                <wp:posOffset>365760</wp:posOffset>
              </wp:positionV>
              <wp:extent cx="7086600" cy="525780"/>
              <wp:effectExtent l="0" t="3810" r="0" b="635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C2D17" w:rsidRDefault="0091373D" w:rsidP="00FC2D1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751B5B9" wp14:editId="74B56068">
                                <wp:extent cx="6858000" cy="342900"/>
                                <wp:effectExtent l="0" t="0" r="0" b="0"/>
                                <wp:docPr id="46" name="Picture 4" descr="gradi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gradi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785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74" type="#_x0000_t202" style="position:absolute;margin-left:0;margin-top:28.8pt;width:558pt;height:41.4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" filled="f" stroked="f">
              <v:textbox style="mso-fit-shape-to-text:t" inset=",7.2pt,,7.2pt">
                <w:txbxContent>
                  <w:p w:rsidR="00FC2D17" w:rsidRDefault="0091373D" w:rsidP="00FC2D1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6858000" cy="342900"/>
                          <wp:effectExtent l="0" t="0" r="0" b="0"/>
                          <wp:docPr id="11" name="Picture 4" descr="gradi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gradi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85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4FC" w:rsidRDefault="0091373D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A226AE" wp14:editId="30B2DBB8">
              <wp:simplePos x="0" y="0"/>
              <wp:positionH relativeFrom="page">
                <wp:posOffset>5702300</wp:posOffset>
              </wp:positionH>
              <wp:positionV relativeFrom="page">
                <wp:posOffset>485775</wp:posOffset>
              </wp:positionV>
              <wp:extent cx="1384300" cy="323215"/>
              <wp:effectExtent l="0" t="0" r="0" b="635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D17" w:rsidRPr="00FC2D17" w:rsidRDefault="00FC2D17" w:rsidP="00FC2D17">
                          <w:pPr>
                            <w:pStyle w:val="PageNumberRight"/>
                          </w:pPr>
                          <w:r w:rsidRPr="00FC2D17">
                            <w:t xml:space="preserve">Page </w:t>
                          </w:r>
                          <w:r w:rsidRPr="00FC2D17">
                            <w:fldChar w:fldCharType="begin"/>
                          </w:r>
                          <w:r w:rsidRPr="00FC2D17">
                            <w:instrText xml:space="preserve"> PAGE </w:instrText>
                          </w:r>
                          <w:r w:rsidRPr="00FC2D17">
                            <w:fldChar w:fldCharType="separate"/>
                          </w:r>
                          <w:r w:rsidR="00EB3F7A">
                            <w:rPr>
                              <w:noProof/>
                            </w:rPr>
                            <w:t>3</w:t>
                          </w:r>
                          <w:r w:rsidRPr="00FC2D17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0" type="#_x0000_t202" style="position:absolute;margin-left:449pt;margin-top:38.25pt;width:109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" filled="f" stroked="f">
              <v:textbox style="mso-fit-shape-to-text:t" inset=",7.2pt,,7.2pt">
                <w:txbxContent>
                  <w:p w:rsidR="00FC2D17" w:rsidRPr="00FC2D17" w:rsidRDefault="00FC2D17" w:rsidP="00FC2D17">
                    <w:pPr>
                      <w:pStyle w:val="PageNumberRight"/>
                    </w:pPr>
                    <w:r w:rsidRPr="00FC2D17">
                      <w:t xml:space="preserve">Page </w:t>
                    </w:r>
                    <w:r w:rsidRPr="00FC2D17">
                      <w:fldChar w:fldCharType="begin"/>
                    </w:r>
                    <w:r w:rsidRPr="00FC2D17">
                      <w:instrText xml:space="preserve"> PAGE </w:instrText>
                    </w:r>
                    <w:r w:rsidRPr="00FC2D17">
                      <w:fldChar w:fldCharType="separate"/>
                    </w:r>
                    <w:r w:rsidR="00EB3F7A">
                      <w:rPr>
                        <w:noProof/>
                      </w:rPr>
                      <w:t>3</w:t>
                    </w:r>
                    <w:r w:rsidRPr="00FC2D1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A3FB02" wp14:editId="25E15B69">
              <wp:simplePos x="0" y="0"/>
              <wp:positionH relativeFrom="page">
                <wp:posOffset>594360</wp:posOffset>
              </wp:positionH>
              <wp:positionV relativeFrom="page">
                <wp:posOffset>485775</wp:posOffset>
              </wp:positionV>
              <wp:extent cx="1943100" cy="323215"/>
              <wp:effectExtent l="3810" t="0" r="0" b="635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D17" w:rsidRPr="0053301D" w:rsidRDefault="005D0C6F" w:rsidP="00FC2D17">
                          <w:pPr>
                            <w:pStyle w:val="PageTitleLeft"/>
                          </w:pPr>
                          <w:r>
                            <w:t>aspray house</w:t>
                          </w:r>
                          <w:r w:rsidR="00FC2D17">
                            <w:t xml:space="preserve"> Newsletter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76" type="#_x0000_t202" style="position:absolute;margin-left:46.8pt;margin-top:38.25pt;width:153pt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" filled="f" stroked="f">
              <v:textbox style="mso-fit-shape-to-text:t" inset=",7.2pt,,7.2pt">
                <w:txbxContent>
                  <w:p w:rsidR="00FC2D17" w:rsidRPr="0053301D" w:rsidRDefault="005D0C6F" w:rsidP="00FC2D17">
                    <w:pPr>
                      <w:pStyle w:val="PageTitleLeft"/>
                    </w:pPr>
                    <w:r>
                      <w:t>aspray house</w:t>
                    </w:r>
                    <w:r w:rsidR="00FC2D17">
                      <w:t xml:space="preserve"> Newsletter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17CA342" wp14:editId="35900C32">
              <wp:simplePos x="0" y="0"/>
              <wp:positionH relativeFrom="page">
                <wp:align>center</wp:align>
              </wp:positionH>
              <wp:positionV relativeFrom="page">
                <wp:posOffset>365760</wp:posOffset>
              </wp:positionV>
              <wp:extent cx="7086600" cy="52578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C2D17" w:rsidRDefault="0091373D" w:rsidP="00FC2D1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3E154FB" wp14:editId="7685DFBF">
                                <wp:extent cx="6858000" cy="342900"/>
                                <wp:effectExtent l="0" t="0" r="0" b="0"/>
                                <wp:docPr id="57" name="Picture 5" descr="gradi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gradi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785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77" type="#_x0000_t202" style="position:absolute;margin-left:0;margin-top:28.8pt;width:558pt;height:41.4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" filled="f" stroked="f">
              <v:textbox style="mso-fit-shape-to-text:t" inset=",7.2pt,,7.2pt">
                <w:txbxContent>
                  <w:p w:rsidR="00FC2D17" w:rsidRDefault="0091373D" w:rsidP="00FC2D1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6858000" cy="342900"/>
                          <wp:effectExtent l="0" t="0" r="0" b="0"/>
                          <wp:docPr id="10" name="Picture 5" descr="gradi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gradi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85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1B"/>
      </v:shape>
    </w:pict>
  </w:numPicBullet>
  <w:abstractNum w:abstractNumId="0">
    <w:nsid w:val="FFFFFF7C"/>
    <w:multiLevelType w:val="singleLevel"/>
    <w:tmpl w:val="8BF81A0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42D0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BA21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FE4C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40087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D606AA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5ACC3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4FE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6C1A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9C86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CD67263"/>
    <w:multiLevelType w:val="hybridMultilevel"/>
    <w:tmpl w:val="9B4C5C7A"/>
    <w:lvl w:ilvl="0" w:tplc="00E6D1BC">
      <w:start w:val="1"/>
      <w:numFmt w:val="bullet"/>
      <w:pStyle w:val="List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1">
    <w:nsid w:val="68AA06C9"/>
    <w:multiLevelType w:val="multilevel"/>
    <w:tmpl w:val="36642310"/>
    <w:lvl w:ilvl="0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73D"/>
    <w:rsid w:val="000032EB"/>
    <w:rsid w:val="000131CC"/>
    <w:rsid w:val="000139B6"/>
    <w:rsid w:val="00023105"/>
    <w:rsid w:val="00026DF1"/>
    <w:rsid w:val="00032B1C"/>
    <w:rsid w:val="000333BD"/>
    <w:rsid w:val="00033F23"/>
    <w:rsid w:val="00037C1C"/>
    <w:rsid w:val="00037F0A"/>
    <w:rsid w:val="0004056D"/>
    <w:rsid w:val="00040A03"/>
    <w:rsid w:val="00047970"/>
    <w:rsid w:val="00051B66"/>
    <w:rsid w:val="00054DD9"/>
    <w:rsid w:val="00055DEA"/>
    <w:rsid w:val="00057A46"/>
    <w:rsid w:val="00063E3B"/>
    <w:rsid w:val="00063E3F"/>
    <w:rsid w:val="00064BD6"/>
    <w:rsid w:val="00066EC1"/>
    <w:rsid w:val="000730D2"/>
    <w:rsid w:val="00073204"/>
    <w:rsid w:val="0007376F"/>
    <w:rsid w:val="00074AB1"/>
    <w:rsid w:val="00081564"/>
    <w:rsid w:val="00082EA0"/>
    <w:rsid w:val="000839BF"/>
    <w:rsid w:val="000848F3"/>
    <w:rsid w:val="00084B22"/>
    <w:rsid w:val="0009160B"/>
    <w:rsid w:val="0009455B"/>
    <w:rsid w:val="00095373"/>
    <w:rsid w:val="000973D2"/>
    <w:rsid w:val="000976E0"/>
    <w:rsid w:val="000A049E"/>
    <w:rsid w:val="000A2848"/>
    <w:rsid w:val="000A45E6"/>
    <w:rsid w:val="000A4F27"/>
    <w:rsid w:val="000A61EC"/>
    <w:rsid w:val="000A7877"/>
    <w:rsid w:val="000B364A"/>
    <w:rsid w:val="000B49FE"/>
    <w:rsid w:val="000B6C78"/>
    <w:rsid w:val="000D3862"/>
    <w:rsid w:val="000D7BA7"/>
    <w:rsid w:val="000E32BD"/>
    <w:rsid w:val="000F44B8"/>
    <w:rsid w:val="000F4B82"/>
    <w:rsid w:val="0010070B"/>
    <w:rsid w:val="0010395E"/>
    <w:rsid w:val="00103E9E"/>
    <w:rsid w:val="00110CB3"/>
    <w:rsid w:val="0011307B"/>
    <w:rsid w:val="00122099"/>
    <w:rsid w:val="00130F3F"/>
    <w:rsid w:val="00135ADD"/>
    <w:rsid w:val="00136458"/>
    <w:rsid w:val="001378EF"/>
    <w:rsid w:val="001469FE"/>
    <w:rsid w:val="00146A51"/>
    <w:rsid w:val="00147FA1"/>
    <w:rsid w:val="00150E50"/>
    <w:rsid w:val="00153739"/>
    <w:rsid w:val="00156362"/>
    <w:rsid w:val="00163788"/>
    <w:rsid w:val="00164260"/>
    <w:rsid w:val="00176681"/>
    <w:rsid w:val="0017721E"/>
    <w:rsid w:val="00180234"/>
    <w:rsid w:val="00180F28"/>
    <w:rsid w:val="00185BAB"/>
    <w:rsid w:val="001904ED"/>
    <w:rsid w:val="0019269B"/>
    <w:rsid w:val="001949AD"/>
    <w:rsid w:val="00194C4E"/>
    <w:rsid w:val="00196731"/>
    <w:rsid w:val="001A184D"/>
    <w:rsid w:val="001A4B46"/>
    <w:rsid w:val="001B3EBA"/>
    <w:rsid w:val="001B51A0"/>
    <w:rsid w:val="001B6122"/>
    <w:rsid w:val="001C0947"/>
    <w:rsid w:val="001C3EC3"/>
    <w:rsid w:val="001C5030"/>
    <w:rsid w:val="001D203E"/>
    <w:rsid w:val="001D22AF"/>
    <w:rsid w:val="001D2E6B"/>
    <w:rsid w:val="001D45E5"/>
    <w:rsid w:val="001D7C64"/>
    <w:rsid w:val="001E1D7B"/>
    <w:rsid w:val="001E553B"/>
    <w:rsid w:val="001E7CC6"/>
    <w:rsid w:val="001F0E0B"/>
    <w:rsid w:val="002001E7"/>
    <w:rsid w:val="0020236D"/>
    <w:rsid w:val="00205EF5"/>
    <w:rsid w:val="002121AD"/>
    <w:rsid w:val="00213DB3"/>
    <w:rsid w:val="00214461"/>
    <w:rsid w:val="00214938"/>
    <w:rsid w:val="0021531E"/>
    <w:rsid w:val="00215570"/>
    <w:rsid w:val="00217379"/>
    <w:rsid w:val="0022257F"/>
    <w:rsid w:val="00223D5C"/>
    <w:rsid w:val="00230EF1"/>
    <w:rsid w:val="00232CDE"/>
    <w:rsid w:val="00236358"/>
    <w:rsid w:val="00237F2E"/>
    <w:rsid w:val="00246E1C"/>
    <w:rsid w:val="00250328"/>
    <w:rsid w:val="00252DDF"/>
    <w:rsid w:val="00256DB4"/>
    <w:rsid w:val="00257048"/>
    <w:rsid w:val="00261CB1"/>
    <w:rsid w:val="00264B28"/>
    <w:rsid w:val="00264FA0"/>
    <w:rsid w:val="00266A76"/>
    <w:rsid w:val="0027097B"/>
    <w:rsid w:val="00275B11"/>
    <w:rsid w:val="0027619D"/>
    <w:rsid w:val="00277783"/>
    <w:rsid w:val="002779F9"/>
    <w:rsid w:val="002808D6"/>
    <w:rsid w:val="00281CED"/>
    <w:rsid w:val="00285CF1"/>
    <w:rsid w:val="00292041"/>
    <w:rsid w:val="00295268"/>
    <w:rsid w:val="002A053E"/>
    <w:rsid w:val="002A08E3"/>
    <w:rsid w:val="002A0F5E"/>
    <w:rsid w:val="002A1432"/>
    <w:rsid w:val="002A57F9"/>
    <w:rsid w:val="002B318A"/>
    <w:rsid w:val="002B44CB"/>
    <w:rsid w:val="002C02EC"/>
    <w:rsid w:val="002C35F7"/>
    <w:rsid w:val="002C7E63"/>
    <w:rsid w:val="002D1BE4"/>
    <w:rsid w:val="002D25C5"/>
    <w:rsid w:val="002D26AC"/>
    <w:rsid w:val="002E09A3"/>
    <w:rsid w:val="002E16F2"/>
    <w:rsid w:val="002E1AA1"/>
    <w:rsid w:val="002E5577"/>
    <w:rsid w:val="002E7870"/>
    <w:rsid w:val="002F30A4"/>
    <w:rsid w:val="002F3B56"/>
    <w:rsid w:val="002F3BBC"/>
    <w:rsid w:val="00304A73"/>
    <w:rsid w:val="00305E2A"/>
    <w:rsid w:val="0030757A"/>
    <w:rsid w:val="00313064"/>
    <w:rsid w:val="0031451A"/>
    <w:rsid w:val="00321911"/>
    <w:rsid w:val="003228AA"/>
    <w:rsid w:val="0032432E"/>
    <w:rsid w:val="00325271"/>
    <w:rsid w:val="0032650E"/>
    <w:rsid w:val="00332D9F"/>
    <w:rsid w:val="00333605"/>
    <w:rsid w:val="0033405C"/>
    <w:rsid w:val="00334170"/>
    <w:rsid w:val="00335E31"/>
    <w:rsid w:val="00341DB6"/>
    <w:rsid w:val="0034558C"/>
    <w:rsid w:val="0034699B"/>
    <w:rsid w:val="0035492E"/>
    <w:rsid w:val="00360B3B"/>
    <w:rsid w:val="00364A6F"/>
    <w:rsid w:val="003654B0"/>
    <w:rsid w:val="00366345"/>
    <w:rsid w:val="0037423D"/>
    <w:rsid w:val="003763D1"/>
    <w:rsid w:val="00377880"/>
    <w:rsid w:val="0038000F"/>
    <w:rsid w:val="00380688"/>
    <w:rsid w:val="00380B5D"/>
    <w:rsid w:val="00383218"/>
    <w:rsid w:val="003839CE"/>
    <w:rsid w:val="00383B8B"/>
    <w:rsid w:val="00384CD5"/>
    <w:rsid w:val="00385EDB"/>
    <w:rsid w:val="003873A2"/>
    <w:rsid w:val="00387EE0"/>
    <w:rsid w:val="00390456"/>
    <w:rsid w:val="00391DE0"/>
    <w:rsid w:val="00392542"/>
    <w:rsid w:val="0039302F"/>
    <w:rsid w:val="00395126"/>
    <w:rsid w:val="00397BC2"/>
    <w:rsid w:val="00397CD0"/>
    <w:rsid w:val="003A176F"/>
    <w:rsid w:val="003A2041"/>
    <w:rsid w:val="003A6F78"/>
    <w:rsid w:val="003B0F35"/>
    <w:rsid w:val="003B1011"/>
    <w:rsid w:val="003B247B"/>
    <w:rsid w:val="003B2A09"/>
    <w:rsid w:val="003B5FEB"/>
    <w:rsid w:val="003B618F"/>
    <w:rsid w:val="003B7451"/>
    <w:rsid w:val="003C3FAF"/>
    <w:rsid w:val="003D04CA"/>
    <w:rsid w:val="003D5152"/>
    <w:rsid w:val="003E09ED"/>
    <w:rsid w:val="003E0E5F"/>
    <w:rsid w:val="003E2367"/>
    <w:rsid w:val="003E3665"/>
    <w:rsid w:val="003E6327"/>
    <w:rsid w:val="003F0C0B"/>
    <w:rsid w:val="003F12B2"/>
    <w:rsid w:val="003F14B8"/>
    <w:rsid w:val="00402178"/>
    <w:rsid w:val="00402B49"/>
    <w:rsid w:val="00403A62"/>
    <w:rsid w:val="00406A1E"/>
    <w:rsid w:val="00407667"/>
    <w:rsid w:val="00412940"/>
    <w:rsid w:val="00412A83"/>
    <w:rsid w:val="00423D96"/>
    <w:rsid w:val="00424848"/>
    <w:rsid w:val="004331A1"/>
    <w:rsid w:val="00435037"/>
    <w:rsid w:val="0043569C"/>
    <w:rsid w:val="00437961"/>
    <w:rsid w:val="00440AE9"/>
    <w:rsid w:val="00441886"/>
    <w:rsid w:val="00447991"/>
    <w:rsid w:val="00447ED1"/>
    <w:rsid w:val="00451169"/>
    <w:rsid w:val="00461131"/>
    <w:rsid w:val="00465ABB"/>
    <w:rsid w:val="004703BF"/>
    <w:rsid w:val="00471649"/>
    <w:rsid w:val="004755C2"/>
    <w:rsid w:val="00476C3C"/>
    <w:rsid w:val="00484E74"/>
    <w:rsid w:val="0048586E"/>
    <w:rsid w:val="00487F93"/>
    <w:rsid w:val="00497B23"/>
    <w:rsid w:val="004A587D"/>
    <w:rsid w:val="004B348C"/>
    <w:rsid w:val="004B61D0"/>
    <w:rsid w:val="004C062E"/>
    <w:rsid w:val="004C191D"/>
    <w:rsid w:val="004C1D9C"/>
    <w:rsid w:val="004C34BC"/>
    <w:rsid w:val="004C421F"/>
    <w:rsid w:val="004C46BD"/>
    <w:rsid w:val="004D052D"/>
    <w:rsid w:val="004D0E42"/>
    <w:rsid w:val="004D69A8"/>
    <w:rsid w:val="004E45C2"/>
    <w:rsid w:val="004E6626"/>
    <w:rsid w:val="004F17A6"/>
    <w:rsid w:val="004F6D09"/>
    <w:rsid w:val="0050067E"/>
    <w:rsid w:val="00505C8E"/>
    <w:rsid w:val="00516F08"/>
    <w:rsid w:val="00517EDB"/>
    <w:rsid w:val="005263CD"/>
    <w:rsid w:val="0053196D"/>
    <w:rsid w:val="00531A02"/>
    <w:rsid w:val="00532411"/>
    <w:rsid w:val="00532612"/>
    <w:rsid w:val="0053301D"/>
    <w:rsid w:val="00537232"/>
    <w:rsid w:val="00541A2B"/>
    <w:rsid w:val="00545E29"/>
    <w:rsid w:val="00547996"/>
    <w:rsid w:val="00554440"/>
    <w:rsid w:val="00557599"/>
    <w:rsid w:val="005607D1"/>
    <w:rsid w:val="005638E8"/>
    <w:rsid w:val="00564650"/>
    <w:rsid w:val="00564E62"/>
    <w:rsid w:val="00567D5D"/>
    <w:rsid w:val="00571268"/>
    <w:rsid w:val="005715BA"/>
    <w:rsid w:val="005716D5"/>
    <w:rsid w:val="00574E8C"/>
    <w:rsid w:val="005758C2"/>
    <w:rsid w:val="00577767"/>
    <w:rsid w:val="00586878"/>
    <w:rsid w:val="00587825"/>
    <w:rsid w:val="00595FAA"/>
    <w:rsid w:val="005A08B7"/>
    <w:rsid w:val="005A5DCD"/>
    <w:rsid w:val="005A73E2"/>
    <w:rsid w:val="005B3547"/>
    <w:rsid w:val="005B3AF2"/>
    <w:rsid w:val="005B5DE1"/>
    <w:rsid w:val="005B6D74"/>
    <w:rsid w:val="005B7866"/>
    <w:rsid w:val="005C2ACD"/>
    <w:rsid w:val="005C667B"/>
    <w:rsid w:val="005D0C6F"/>
    <w:rsid w:val="005D1041"/>
    <w:rsid w:val="005D2406"/>
    <w:rsid w:val="005D2EF8"/>
    <w:rsid w:val="005E0B2A"/>
    <w:rsid w:val="005E19FD"/>
    <w:rsid w:val="005E1B5B"/>
    <w:rsid w:val="005E3823"/>
    <w:rsid w:val="005F0133"/>
    <w:rsid w:val="005F0777"/>
    <w:rsid w:val="005F0F30"/>
    <w:rsid w:val="005F2140"/>
    <w:rsid w:val="005F5C7D"/>
    <w:rsid w:val="005F681A"/>
    <w:rsid w:val="00600246"/>
    <w:rsid w:val="0060229A"/>
    <w:rsid w:val="006042A6"/>
    <w:rsid w:val="00604F85"/>
    <w:rsid w:val="0061106F"/>
    <w:rsid w:val="00613672"/>
    <w:rsid w:val="00621D3C"/>
    <w:rsid w:val="006232BB"/>
    <w:rsid w:val="00623EFA"/>
    <w:rsid w:val="0062623B"/>
    <w:rsid w:val="00632166"/>
    <w:rsid w:val="00633C14"/>
    <w:rsid w:val="00634B63"/>
    <w:rsid w:val="00635BE6"/>
    <w:rsid w:val="00635F9A"/>
    <w:rsid w:val="006362C9"/>
    <w:rsid w:val="006363CC"/>
    <w:rsid w:val="00641674"/>
    <w:rsid w:val="00644739"/>
    <w:rsid w:val="00647BE9"/>
    <w:rsid w:val="00652B11"/>
    <w:rsid w:val="00652C3A"/>
    <w:rsid w:val="00654AB6"/>
    <w:rsid w:val="006554C9"/>
    <w:rsid w:val="00656154"/>
    <w:rsid w:val="00657F62"/>
    <w:rsid w:val="0066429E"/>
    <w:rsid w:val="0066546C"/>
    <w:rsid w:val="00675C2C"/>
    <w:rsid w:val="006760E9"/>
    <w:rsid w:val="006772B7"/>
    <w:rsid w:val="0067743D"/>
    <w:rsid w:val="006801CB"/>
    <w:rsid w:val="00680ECA"/>
    <w:rsid w:val="00683DDB"/>
    <w:rsid w:val="00685F8D"/>
    <w:rsid w:val="00687490"/>
    <w:rsid w:val="006928FC"/>
    <w:rsid w:val="00693268"/>
    <w:rsid w:val="006974E5"/>
    <w:rsid w:val="006978D8"/>
    <w:rsid w:val="006A41CC"/>
    <w:rsid w:val="006A4256"/>
    <w:rsid w:val="006A714F"/>
    <w:rsid w:val="006B052F"/>
    <w:rsid w:val="006B1C7C"/>
    <w:rsid w:val="006B301B"/>
    <w:rsid w:val="006B32AA"/>
    <w:rsid w:val="006C039B"/>
    <w:rsid w:val="006C1F38"/>
    <w:rsid w:val="006C5BF5"/>
    <w:rsid w:val="006C7F33"/>
    <w:rsid w:val="006D4CAD"/>
    <w:rsid w:val="006D59DC"/>
    <w:rsid w:val="006D5D4F"/>
    <w:rsid w:val="006D64B2"/>
    <w:rsid w:val="006D730B"/>
    <w:rsid w:val="006E1A7F"/>
    <w:rsid w:val="006E29F9"/>
    <w:rsid w:val="006E303B"/>
    <w:rsid w:val="006E3B06"/>
    <w:rsid w:val="006F1093"/>
    <w:rsid w:val="006F34CA"/>
    <w:rsid w:val="00706F62"/>
    <w:rsid w:val="00711963"/>
    <w:rsid w:val="00713384"/>
    <w:rsid w:val="00713461"/>
    <w:rsid w:val="00713C2D"/>
    <w:rsid w:val="007176F0"/>
    <w:rsid w:val="00721FFE"/>
    <w:rsid w:val="00726296"/>
    <w:rsid w:val="00726A59"/>
    <w:rsid w:val="00733B6E"/>
    <w:rsid w:val="00734CAA"/>
    <w:rsid w:val="00744D3B"/>
    <w:rsid w:val="00747D20"/>
    <w:rsid w:val="00753060"/>
    <w:rsid w:val="00754784"/>
    <w:rsid w:val="00754F9A"/>
    <w:rsid w:val="00755C82"/>
    <w:rsid w:val="00756B85"/>
    <w:rsid w:val="00756BB8"/>
    <w:rsid w:val="00763760"/>
    <w:rsid w:val="00764018"/>
    <w:rsid w:val="00765D94"/>
    <w:rsid w:val="007762D7"/>
    <w:rsid w:val="007811BC"/>
    <w:rsid w:val="00781A32"/>
    <w:rsid w:val="00783119"/>
    <w:rsid w:val="007833CB"/>
    <w:rsid w:val="00784257"/>
    <w:rsid w:val="00791B84"/>
    <w:rsid w:val="007922D9"/>
    <w:rsid w:val="00793A56"/>
    <w:rsid w:val="007945FC"/>
    <w:rsid w:val="0079616B"/>
    <w:rsid w:val="007A06D5"/>
    <w:rsid w:val="007A0C08"/>
    <w:rsid w:val="007A18EE"/>
    <w:rsid w:val="007A3C6F"/>
    <w:rsid w:val="007A6666"/>
    <w:rsid w:val="007A77A2"/>
    <w:rsid w:val="007B2F38"/>
    <w:rsid w:val="007B55E6"/>
    <w:rsid w:val="007C1DC4"/>
    <w:rsid w:val="007C233E"/>
    <w:rsid w:val="007C35F1"/>
    <w:rsid w:val="007C3E37"/>
    <w:rsid w:val="007C44F5"/>
    <w:rsid w:val="007C462C"/>
    <w:rsid w:val="007C6A22"/>
    <w:rsid w:val="007D051D"/>
    <w:rsid w:val="007D2CA3"/>
    <w:rsid w:val="007D3A2E"/>
    <w:rsid w:val="007D4CE1"/>
    <w:rsid w:val="007D54C6"/>
    <w:rsid w:val="007D73D6"/>
    <w:rsid w:val="007E1CA3"/>
    <w:rsid w:val="007E23F8"/>
    <w:rsid w:val="007E5344"/>
    <w:rsid w:val="007E5360"/>
    <w:rsid w:val="007F085E"/>
    <w:rsid w:val="00800AFB"/>
    <w:rsid w:val="00802B84"/>
    <w:rsid w:val="00807145"/>
    <w:rsid w:val="00820123"/>
    <w:rsid w:val="008205A7"/>
    <w:rsid w:val="008212F7"/>
    <w:rsid w:val="0082400E"/>
    <w:rsid w:val="008257CF"/>
    <w:rsid w:val="008347DA"/>
    <w:rsid w:val="00842439"/>
    <w:rsid w:val="0084326E"/>
    <w:rsid w:val="00847DFF"/>
    <w:rsid w:val="00852B13"/>
    <w:rsid w:val="0085571A"/>
    <w:rsid w:val="0085574A"/>
    <w:rsid w:val="0087230D"/>
    <w:rsid w:val="00872DF5"/>
    <w:rsid w:val="0087442F"/>
    <w:rsid w:val="00875583"/>
    <w:rsid w:val="00875682"/>
    <w:rsid w:val="00877147"/>
    <w:rsid w:val="0087739C"/>
    <w:rsid w:val="00877FDC"/>
    <w:rsid w:val="00880726"/>
    <w:rsid w:val="008813C8"/>
    <w:rsid w:val="00881DFD"/>
    <w:rsid w:val="0088282E"/>
    <w:rsid w:val="00883D44"/>
    <w:rsid w:val="0088715C"/>
    <w:rsid w:val="00895487"/>
    <w:rsid w:val="00896CD6"/>
    <w:rsid w:val="008A0165"/>
    <w:rsid w:val="008A0744"/>
    <w:rsid w:val="008A2A30"/>
    <w:rsid w:val="008A5B36"/>
    <w:rsid w:val="008B2399"/>
    <w:rsid w:val="008B3331"/>
    <w:rsid w:val="008B463D"/>
    <w:rsid w:val="008B580F"/>
    <w:rsid w:val="008B58F7"/>
    <w:rsid w:val="008B65EC"/>
    <w:rsid w:val="008D0BC7"/>
    <w:rsid w:val="008D11F1"/>
    <w:rsid w:val="008D176B"/>
    <w:rsid w:val="008D3F9D"/>
    <w:rsid w:val="008D60DC"/>
    <w:rsid w:val="008E2142"/>
    <w:rsid w:val="008F2ABE"/>
    <w:rsid w:val="008F363B"/>
    <w:rsid w:val="00906827"/>
    <w:rsid w:val="00907D97"/>
    <w:rsid w:val="00910911"/>
    <w:rsid w:val="009134A8"/>
    <w:rsid w:val="0091373D"/>
    <w:rsid w:val="00913ACC"/>
    <w:rsid w:val="00915009"/>
    <w:rsid w:val="00925E1F"/>
    <w:rsid w:val="009303C2"/>
    <w:rsid w:val="009332F0"/>
    <w:rsid w:val="00933FC0"/>
    <w:rsid w:val="009402D0"/>
    <w:rsid w:val="00953ABF"/>
    <w:rsid w:val="009553AF"/>
    <w:rsid w:val="00963480"/>
    <w:rsid w:val="00963901"/>
    <w:rsid w:val="0097397B"/>
    <w:rsid w:val="009749AE"/>
    <w:rsid w:val="00976569"/>
    <w:rsid w:val="00976F48"/>
    <w:rsid w:val="00977220"/>
    <w:rsid w:val="009849BC"/>
    <w:rsid w:val="0099035C"/>
    <w:rsid w:val="00991642"/>
    <w:rsid w:val="009916DB"/>
    <w:rsid w:val="00995643"/>
    <w:rsid w:val="00995681"/>
    <w:rsid w:val="009A2829"/>
    <w:rsid w:val="009A4FDA"/>
    <w:rsid w:val="009A7048"/>
    <w:rsid w:val="009B0D02"/>
    <w:rsid w:val="009B0F60"/>
    <w:rsid w:val="009B1B22"/>
    <w:rsid w:val="009B3357"/>
    <w:rsid w:val="009B5418"/>
    <w:rsid w:val="009C6DCB"/>
    <w:rsid w:val="009D7DAA"/>
    <w:rsid w:val="009E2250"/>
    <w:rsid w:val="009E71F6"/>
    <w:rsid w:val="009F6B2C"/>
    <w:rsid w:val="009F6B6B"/>
    <w:rsid w:val="00A01F15"/>
    <w:rsid w:val="00A055E6"/>
    <w:rsid w:val="00A15DC6"/>
    <w:rsid w:val="00A2350C"/>
    <w:rsid w:val="00A24116"/>
    <w:rsid w:val="00A2411E"/>
    <w:rsid w:val="00A245AD"/>
    <w:rsid w:val="00A33C45"/>
    <w:rsid w:val="00A36596"/>
    <w:rsid w:val="00A428E8"/>
    <w:rsid w:val="00A42B43"/>
    <w:rsid w:val="00A440A2"/>
    <w:rsid w:val="00A445D6"/>
    <w:rsid w:val="00A462A0"/>
    <w:rsid w:val="00A468D3"/>
    <w:rsid w:val="00A50B7D"/>
    <w:rsid w:val="00A61453"/>
    <w:rsid w:val="00A6297B"/>
    <w:rsid w:val="00A648B9"/>
    <w:rsid w:val="00A659E3"/>
    <w:rsid w:val="00A669A8"/>
    <w:rsid w:val="00A75001"/>
    <w:rsid w:val="00A75C48"/>
    <w:rsid w:val="00A770D8"/>
    <w:rsid w:val="00A83DDD"/>
    <w:rsid w:val="00A85805"/>
    <w:rsid w:val="00A90132"/>
    <w:rsid w:val="00A925F6"/>
    <w:rsid w:val="00A93CA8"/>
    <w:rsid w:val="00A95078"/>
    <w:rsid w:val="00A96119"/>
    <w:rsid w:val="00A971ED"/>
    <w:rsid w:val="00AA4333"/>
    <w:rsid w:val="00AA4762"/>
    <w:rsid w:val="00AA4F0B"/>
    <w:rsid w:val="00AA713E"/>
    <w:rsid w:val="00AB6955"/>
    <w:rsid w:val="00AC5526"/>
    <w:rsid w:val="00AD0D0E"/>
    <w:rsid w:val="00AD129F"/>
    <w:rsid w:val="00AD26AF"/>
    <w:rsid w:val="00AD36E9"/>
    <w:rsid w:val="00AD41B5"/>
    <w:rsid w:val="00AD789A"/>
    <w:rsid w:val="00AD797E"/>
    <w:rsid w:val="00AD7C2B"/>
    <w:rsid w:val="00AE27AD"/>
    <w:rsid w:val="00AE5172"/>
    <w:rsid w:val="00AE5D52"/>
    <w:rsid w:val="00AF0F62"/>
    <w:rsid w:val="00AF1944"/>
    <w:rsid w:val="00AF1C22"/>
    <w:rsid w:val="00AF31C7"/>
    <w:rsid w:val="00AF3E70"/>
    <w:rsid w:val="00B003FA"/>
    <w:rsid w:val="00B00D7A"/>
    <w:rsid w:val="00B04E1D"/>
    <w:rsid w:val="00B05A98"/>
    <w:rsid w:val="00B1290D"/>
    <w:rsid w:val="00B1293C"/>
    <w:rsid w:val="00B12970"/>
    <w:rsid w:val="00B1351C"/>
    <w:rsid w:val="00B13E4C"/>
    <w:rsid w:val="00B1447E"/>
    <w:rsid w:val="00B150F7"/>
    <w:rsid w:val="00B1713F"/>
    <w:rsid w:val="00B25E02"/>
    <w:rsid w:val="00B312BC"/>
    <w:rsid w:val="00B32E7F"/>
    <w:rsid w:val="00B353F4"/>
    <w:rsid w:val="00B36A2E"/>
    <w:rsid w:val="00B459E3"/>
    <w:rsid w:val="00B476E3"/>
    <w:rsid w:val="00B53E16"/>
    <w:rsid w:val="00B550A8"/>
    <w:rsid w:val="00B57B58"/>
    <w:rsid w:val="00B62632"/>
    <w:rsid w:val="00B626DF"/>
    <w:rsid w:val="00B70967"/>
    <w:rsid w:val="00B7204C"/>
    <w:rsid w:val="00B7597D"/>
    <w:rsid w:val="00B76ADB"/>
    <w:rsid w:val="00B8208F"/>
    <w:rsid w:val="00B849A0"/>
    <w:rsid w:val="00B85CBE"/>
    <w:rsid w:val="00B93905"/>
    <w:rsid w:val="00B93BE1"/>
    <w:rsid w:val="00B96219"/>
    <w:rsid w:val="00B97AF1"/>
    <w:rsid w:val="00BA160B"/>
    <w:rsid w:val="00BA5B44"/>
    <w:rsid w:val="00BA71CE"/>
    <w:rsid w:val="00BA7E32"/>
    <w:rsid w:val="00BB2A80"/>
    <w:rsid w:val="00BB637D"/>
    <w:rsid w:val="00BC1E0B"/>
    <w:rsid w:val="00BD0C15"/>
    <w:rsid w:val="00BD1E40"/>
    <w:rsid w:val="00BD6915"/>
    <w:rsid w:val="00BE7EB0"/>
    <w:rsid w:val="00BF0993"/>
    <w:rsid w:val="00BF248B"/>
    <w:rsid w:val="00BF51D6"/>
    <w:rsid w:val="00BF59BE"/>
    <w:rsid w:val="00C01ADB"/>
    <w:rsid w:val="00C06630"/>
    <w:rsid w:val="00C11AED"/>
    <w:rsid w:val="00C1223C"/>
    <w:rsid w:val="00C12E6B"/>
    <w:rsid w:val="00C149EF"/>
    <w:rsid w:val="00C14FAB"/>
    <w:rsid w:val="00C17A34"/>
    <w:rsid w:val="00C17BC1"/>
    <w:rsid w:val="00C2457E"/>
    <w:rsid w:val="00C27370"/>
    <w:rsid w:val="00C27BAD"/>
    <w:rsid w:val="00C34C59"/>
    <w:rsid w:val="00C40C2A"/>
    <w:rsid w:val="00C40FB1"/>
    <w:rsid w:val="00C447B8"/>
    <w:rsid w:val="00C46F9D"/>
    <w:rsid w:val="00C5013B"/>
    <w:rsid w:val="00C51D52"/>
    <w:rsid w:val="00C537B2"/>
    <w:rsid w:val="00C54830"/>
    <w:rsid w:val="00C60DD1"/>
    <w:rsid w:val="00C6371C"/>
    <w:rsid w:val="00C63BDC"/>
    <w:rsid w:val="00C63F48"/>
    <w:rsid w:val="00C65387"/>
    <w:rsid w:val="00C80EC0"/>
    <w:rsid w:val="00C834CE"/>
    <w:rsid w:val="00C84A7D"/>
    <w:rsid w:val="00C84AE8"/>
    <w:rsid w:val="00C85F6F"/>
    <w:rsid w:val="00C94C94"/>
    <w:rsid w:val="00C964FC"/>
    <w:rsid w:val="00CA0B77"/>
    <w:rsid w:val="00CA3384"/>
    <w:rsid w:val="00CA790E"/>
    <w:rsid w:val="00CB29A4"/>
    <w:rsid w:val="00CB352F"/>
    <w:rsid w:val="00CB51DB"/>
    <w:rsid w:val="00CB5471"/>
    <w:rsid w:val="00CB5764"/>
    <w:rsid w:val="00CB5F6A"/>
    <w:rsid w:val="00CB64D5"/>
    <w:rsid w:val="00CC3F96"/>
    <w:rsid w:val="00CD413E"/>
    <w:rsid w:val="00CD646D"/>
    <w:rsid w:val="00CE28A7"/>
    <w:rsid w:val="00CE470C"/>
    <w:rsid w:val="00CE5F66"/>
    <w:rsid w:val="00CE6734"/>
    <w:rsid w:val="00CF5F09"/>
    <w:rsid w:val="00D0012D"/>
    <w:rsid w:val="00D065AE"/>
    <w:rsid w:val="00D07AD8"/>
    <w:rsid w:val="00D10030"/>
    <w:rsid w:val="00D11BCE"/>
    <w:rsid w:val="00D12018"/>
    <w:rsid w:val="00D131DD"/>
    <w:rsid w:val="00D1468B"/>
    <w:rsid w:val="00D158D6"/>
    <w:rsid w:val="00D15A0E"/>
    <w:rsid w:val="00D2047A"/>
    <w:rsid w:val="00D22F24"/>
    <w:rsid w:val="00D25F2F"/>
    <w:rsid w:val="00D32E7F"/>
    <w:rsid w:val="00D33014"/>
    <w:rsid w:val="00D34EAA"/>
    <w:rsid w:val="00D42862"/>
    <w:rsid w:val="00D435F9"/>
    <w:rsid w:val="00D43EC0"/>
    <w:rsid w:val="00D44DC3"/>
    <w:rsid w:val="00D44EFD"/>
    <w:rsid w:val="00D5061E"/>
    <w:rsid w:val="00D512AC"/>
    <w:rsid w:val="00D51D39"/>
    <w:rsid w:val="00D61509"/>
    <w:rsid w:val="00D61D95"/>
    <w:rsid w:val="00D64624"/>
    <w:rsid w:val="00D64ABB"/>
    <w:rsid w:val="00D64ECD"/>
    <w:rsid w:val="00D65A35"/>
    <w:rsid w:val="00D6799E"/>
    <w:rsid w:val="00D757CE"/>
    <w:rsid w:val="00D8149C"/>
    <w:rsid w:val="00D81B68"/>
    <w:rsid w:val="00D82D15"/>
    <w:rsid w:val="00D843F4"/>
    <w:rsid w:val="00D8581E"/>
    <w:rsid w:val="00D866FC"/>
    <w:rsid w:val="00D93DF0"/>
    <w:rsid w:val="00D93FCF"/>
    <w:rsid w:val="00D95181"/>
    <w:rsid w:val="00DA0840"/>
    <w:rsid w:val="00DA23F4"/>
    <w:rsid w:val="00DB3111"/>
    <w:rsid w:val="00DD3DC6"/>
    <w:rsid w:val="00DD5DA0"/>
    <w:rsid w:val="00DD5F38"/>
    <w:rsid w:val="00DD60CA"/>
    <w:rsid w:val="00DE02D5"/>
    <w:rsid w:val="00DE03B1"/>
    <w:rsid w:val="00DE15B8"/>
    <w:rsid w:val="00DE2C1F"/>
    <w:rsid w:val="00DE2D85"/>
    <w:rsid w:val="00DE68B8"/>
    <w:rsid w:val="00DE7B30"/>
    <w:rsid w:val="00DF0BCC"/>
    <w:rsid w:val="00DF1E81"/>
    <w:rsid w:val="00DF2492"/>
    <w:rsid w:val="00DF29F7"/>
    <w:rsid w:val="00E00888"/>
    <w:rsid w:val="00E00CA6"/>
    <w:rsid w:val="00E00F5D"/>
    <w:rsid w:val="00E01C38"/>
    <w:rsid w:val="00E032BA"/>
    <w:rsid w:val="00E0377B"/>
    <w:rsid w:val="00E04002"/>
    <w:rsid w:val="00E078CA"/>
    <w:rsid w:val="00E07F9F"/>
    <w:rsid w:val="00E12A44"/>
    <w:rsid w:val="00E13C81"/>
    <w:rsid w:val="00E20981"/>
    <w:rsid w:val="00E230B2"/>
    <w:rsid w:val="00E33E54"/>
    <w:rsid w:val="00E34980"/>
    <w:rsid w:val="00E34D0E"/>
    <w:rsid w:val="00E36328"/>
    <w:rsid w:val="00E36E14"/>
    <w:rsid w:val="00E3779D"/>
    <w:rsid w:val="00E40BB4"/>
    <w:rsid w:val="00E4141E"/>
    <w:rsid w:val="00E4316B"/>
    <w:rsid w:val="00E45193"/>
    <w:rsid w:val="00E47D7D"/>
    <w:rsid w:val="00E5094E"/>
    <w:rsid w:val="00E520EB"/>
    <w:rsid w:val="00E539A4"/>
    <w:rsid w:val="00E54597"/>
    <w:rsid w:val="00E55A2E"/>
    <w:rsid w:val="00E56672"/>
    <w:rsid w:val="00E5799A"/>
    <w:rsid w:val="00E63D7B"/>
    <w:rsid w:val="00E658F7"/>
    <w:rsid w:val="00E66AFD"/>
    <w:rsid w:val="00E7197A"/>
    <w:rsid w:val="00E72252"/>
    <w:rsid w:val="00E75910"/>
    <w:rsid w:val="00E75B9B"/>
    <w:rsid w:val="00E764AF"/>
    <w:rsid w:val="00E768DB"/>
    <w:rsid w:val="00E82EBC"/>
    <w:rsid w:val="00E83F88"/>
    <w:rsid w:val="00E851CE"/>
    <w:rsid w:val="00E86012"/>
    <w:rsid w:val="00E9369E"/>
    <w:rsid w:val="00E94ACC"/>
    <w:rsid w:val="00E94C3B"/>
    <w:rsid w:val="00E9664B"/>
    <w:rsid w:val="00EA0447"/>
    <w:rsid w:val="00EA48FF"/>
    <w:rsid w:val="00EA5996"/>
    <w:rsid w:val="00EA7D83"/>
    <w:rsid w:val="00EB08EC"/>
    <w:rsid w:val="00EB0DB1"/>
    <w:rsid w:val="00EB3F7A"/>
    <w:rsid w:val="00EB5C77"/>
    <w:rsid w:val="00EC275D"/>
    <w:rsid w:val="00EC2FC3"/>
    <w:rsid w:val="00EC3A70"/>
    <w:rsid w:val="00EC3FEA"/>
    <w:rsid w:val="00ED7358"/>
    <w:rsid w:val="00EE62A1"/>
    <w:rsid w:val="00EF264A"/>
    <w:rsid w:val="00EF480D"/>
    <w:rsid w:val="00EF69E6"/>
    <w:rsid w:val="00EF6E5D"/>
    <w:rsid w:val="00F01918"/>
    <w:rsid w:val="00F01961"/>
    <w:rsid w:val="00F03AB4"/>
    <w:rsid w:val="00F04B96"/>
    <w:rsid w:val="00F04FF8"/>
    <w:rsid w:val="00F07428"/>
    <w:rsid w:val="00F07AE2"/>
    <w:rsid w:val="00F07F18"/>
    <w:rsid w:val="00F11920"/>
    <w:rsid w:val="00F1765D"/>
    <w:rsid w:val="00F204DB"/>
    <w:rsid w:val="00F20E32"/>
    <w:rsid w:val="00F213E1"/>
    <w:rsid w:val="00F239D8"/>
    <w:rsid w:val="00F25099"/>
    <w:rsid w:val="00F2707F"/>
    <w:rsid w:val="00F279B2"/>
    <w:rsid w:val="00F340E7"/>
    <w:rsid w:val="00F40606"/>
    <w:rsid w:val="00F40FCD"/>
    <w:rsid w:val="00F423FB"/>
    <w:rsid w:val="00F4507A"/>
    <w:rsid w:val="00F50317"/>
    <w:rsid w:val="00F54D73"/>
    <w:rsid w:val="00F565A3"/>
    <w:rsid w:val="00F57E5C"/>
    <w:rsid w:val="00F60A73"/>
    <w:rsid w:val="00F65225"/>
    <w:rsid w:val="00F707C8"/>
    <w:rsid w:val="00F708D4"/>
    <w:rsid w:val="00F73C3B"/>
    <w:rsid w:val="00F75AFE"/>
    <w:rsid w:val="00F76926"/>
    <w:rsid w:val="00F7775B"/>
    <w:rsid w:val="00F803E7"/>
    <w:rsid w:val="00F82B4C"/>
    <w:rsid w:val="00F82F52"/>
    <w:rsid w:val="00F85C8A"/>
    <w:rsid w:val="00F85EC1"/>
    <w:rsid w:val="00F87C33"/>
    <w:rsid w:val="00FA0C5D"/>
    <w:rsid w:val="00FA32FE"/>
    <w:rsid w:val="00FA5032"/>
    <w:rsid w:val="00FB2E72"/>
    <w:rsid w:val="00FB3003"/>
    <w:rsid w:val="00FC2D17"/>
    <w:rsid w:val="00FC3052"/>
    <w:rsid w:val="00FC7121"/>
    <w:rsid w:val="00FC7792"/>
    <w:rsid w:val="00FD64C4"/>
    <w:rsid w:val="00FE459B"/>
    <w:rsid w:val="00FE64F5"/>
    <w:rsid w:val="00FE7E48"/>
    <w:rsid w:val="00FF1BB9"/>
    <w:rsid w:val="00FF255B"/>
    <w:rsid w:val="00FF3C1B"/>
    <w:rsid w:val="00FF692A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41886"/>
    <w:rPr>
      <w:rFonts w:ascii="Century Gothic" w:eastAsia="Times New Roman" w:hAnsi="Century Gothic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41886"/>
    <w:pPr>
      <w:keepNext/>
      <w:outlineLvl w:val="0"/>
    </w:pPr>
    <w:rPr>
      <w:rFonts w:cs="Arial"/>
      <w:b/>
      <w:color w:val="3682A2"/>
      <w:sz w:val="32"/>
      <w:szCs w:val="32"/>
    </w:rPr>
  </w:style>
  <w:style w:type="paragraph" w:styleId="Heading2">
    <w:name w:val="heading 2"/>
    <w:basedOn w:val="Normal"/>
    <w:next w:val="Normal"/>
    <w:qFormat/>
    <w:rsid w:val="000848F3"/>
    <w:pPr>
      <w:keepNext/>
      <w:spacing w:after="40"/>
      <w:outlineLvl w:val="1"/>
    </w:pPr>
    <w:rPr>
      <w:rFonts w:cs="Arial"/>
      <w:b/>
      <w:color w:val="336699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Normal"/>
    <w:qFormat/>
    <w:rsid w:val="00441886"/>
    <w:pPr>
      <w:spacing w:before="60" w:after="120"/>
    </w:pPr>
    <w:rPr>
      <w:rFonts w:cs="Arial"/>
      <w:color w:val="3682A2"/>
      <w:sz w:val="22"/>
      <w:szCs w:val="22"/>
    </w:rPr>
  </w:style>
  <w:style w:type="paragraph" w:styleId="BodyText">
    <w:name w:val="Body Text"/>
    <w:basedOn w:val="Normal"/>
    <w:link w:val="BodyTextChar"/>
    <w:rsid w:val="00217379"/>
    <w:pPr>
      <w:tabs>
        <w:tab w:val="left" w:pos="3326"/>
      </w:tabs>
      <w:spacing w:after="120" w:line="260" w:lineRule="atLeast"/>
      <w:jc w:val="both"/>
    </w:pPr>
    <w:rPr>
      <w:rFonts w:cs="Arial"/>
      <w:color w:val="auto"/>
      <w:sz w:val="17"/>
    </w:rPr>
  </w:style>
  <w:style w:type="paragraph" w:customStyle="1" w:styleId="PageTitle">
    <w:name w:val="Page Title"/>
    <w:basedOn w:val="Normal"/>
    <w:rsid w:val="00FC2D17"/>
    <w:pPr>
      <w:jc w:val="right"/>
    </w:pPr>
    <w:rPr>
      <w:rFonts w:cs="Lucida Sans Unicode"/>
      <w:b/>
      <w:caps/>
      <w:color w:val="FFFFFF"/>
      <w:sz w:val="18"/>
      <w:szCs w:val="18"/>
    </w:rPr>
  </w:style>
  <w:style w:type="paragraph" w:customStyle="1" w:styleId="CaptionText">
    <w:name w:val="Caption Text"/>
    <w:basedOn w:val="Normal"/>
    <w:rsid w:val="00217379"/>
    <w:pPr>
      <w:spacing w:line="240" w:lineRule="atLeast"/>
    </w:pPr>
    <w:rPr>
      <w:rFonts w:cs="Arial"/>
      <w:i/>
      <w:color w:val="336699"/>
      <w:sz w:val="14"/>
      <w:szCs w:val="16"/>
    </w:rPr>
  </w:style>
  <w:style w:type="paragraph" w:styleId="Header">
    <w:name w:val="head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TOCNumber">
    <w:name w:val="TOC Number"/>
    <w:basedOn w:val="Normal"/>
    <w:link w:val="TOCNumberChar"/>
    <w:rsid w:val="00441886"/>
    <w:pPr>
      <w:spacing w:before="60"/>
    </w:pPr>
    <w:rPr>
      <w:b/>
      <w:sz w:val="18"/>
      <w:szCs w:val="24"/>
    </w:rPr>
  </w:style>
  <w:style w:type="paragraph" w:customStyle="1" w:styleId="Masthead">
    <w:name w:val="Masthead"/>
    <w:basedOn w:val="Normal"/>
    <w:rsid w:val="007D2CA3"/>
    <w:pPr>
      <w:ind w:left="144"/>
    </w:pPr>
    <w:rPr>
      <w:color w:val="FFFFFF"/>
      <w:sz w:val="96"/>
      <w:szCs w:val="96"/>
    </w:rPr>
  </w:style>
  <w:style w:type="paragraph" w:customStyle="1" w:styleId="VolumeandIssue">
    <w:name w:val="Volume and Issue"/>
    <w:basedOn w:val="Normal"/>
    <w:rsid w:val="00FC2D17"/>
    <w:rPr>
      <w:rFonts w:cs="Arial"/>
      <w:b/>
      <w:caps/>
      <w:color w:val="FFFFFF"/>
      <w:spacing w:val="20"/>
      <w:sz w:val="18"/>
      <w:szCs w:val="18"/>
    </w:rPr>
  </w:style>
  <w:style w:type="paragraph" w:customStyle="1" w:styleId="TOCText">
    <w:name w:val="TOC Text"/>
    <w:basedOn w:val="Normal"/>
    <w:rsid w:val="00441886"/>
    <w:pPr>
      <w:spacing w:before="60" w:after="60" w:line="320" w:lineRule="exact"/>
    </w:pPr>
    <w:rPr>
      <w:color w:val="auto"/>
      <w:sz w:val="16"/>
    </w:rPr>
  </w:style>
  <w:style w:type="character" w:customStyle="1" w:styleId="BodyTextChar">
    <w:name w:val="Body Text Char"/>
    <w:basedOn w:val="DefaultParagraphFont"/>
    <w:link w:val="BodyText"/>
    <w:rsid w:val="00217379"/>
    <w:rPr>
      <w:rFonts w:ascii="Century Gothic" w:hAnsi="Century Gothic" w:cs="Arial"/>
      <w:sz w:val="17"/>
      <w:lang w:val="en-US" w:eastAsia="en-US" w:bidi="ar-SA"/>
    </w:rPr>
  </w:style>
  <w:style w:type="character" w:customStyle="1" w:styleId="TOCNumberChar">
    <w:name w:val="TOC Number Char"/>
    <w:basedOn w:val="DefaultParagraphFont"/>
    <w:link w:val="TOCNumber"/>
    <w:rsid w:val="00441886"/>
    <w:rPr>
      <w:rFonts w:ascii="Century Gothic" w:hAnsi="Century Gothic"/>
      <w:b/>
      <w:color w:val="000000"/>
      <w:sz w:val="18"/>
      <w:szCs w:val="24"/>
      <w:lang w:val="en-US" w:eastAsia="en-US" w:bidi="ar-SA"/>
    </w:rPr>
  </w:style>
  <w:style w:type="paragraph" w:customStyle="1" w:styleId="Pullquote">
    <w:name w:val="Pullquote"/>
    <w:basedOn w:val="Normal"/>
    <w:rsid w:val="00384CD5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</w:rPr>
  </w:style>
  <w:style w:type="character" w:styleId="PageNumber">
    <w:name w:val="page number"/>
    <w:rsid w:val="00FC2D17"/>
    <w:rPr>
      <w:rFonts w:ascii="Century Gothic" w:hAnsi="Century Gothic" w:cs="Lucida Sans Unicode"/>
      <w:b/>
      <w:caps/>
      <w:dstrike w:val="0"/>
      <w:color w:val="FFFFFF"/>
      <w:spacing w:val="0"/>
      <w:w w:val="100"/>
      <w:kern w:val="0"/>
      <w:position w:val="0"/>
      <w:sz w:val="18"/>
      <w:szCs w:val="18"/>
      <w:vertAlign w:val="baseline"/>
    </w:rPr>
  </w:style>
  <w:style w:type="paragraph" w:styleId="Footer">
    <w:name w:val="foot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Dates">
    <w:name w:val="Dates"/>
    <w:rsid w:val="00977220"/>
    <w:pPr>
      <w:jc w:val="center"/>
    </w:pPr>
    <w:rPr>
      <w:rFonts w:ascii="Trebuchet MS" w:eastAsia="Times New Roman" w:hAnsi="Trebuchet MS" w:cs="Arial"/>
      <w:sz w:val="18"/>
      <w:szCs w:val="24"/>
      <w:lang w:val="en-US" w:eastAsia="en-US"/>
    </w:rPr>
  </w:style>
  <w:style w:type="paragraph" w:customStyle="1" w:styleId="Weekdays">
    <w:name w:val="Weekdays"/>
    <w:rsid w:val="00977220"/>
    <w:pPr>
      <w:jc w:val="center"/>
    </w:pPr>
    <w:rPr>
      <w:rFonts w:ascii="Trebuchet MS" w:eastAsia="Times New Roman" w:hAnsi="Trebuchet MS" w:cs="Arial"/>
      <w:b/>
      <w:color w:val="3682A2"/>
      <w:sz w:val="18"/>
      <w:szCs w:val="24"/>
      <w:lang w:val="en-US" w:eastAsia="en-US"/>
    </w:rPr>
  </w:style>
  <w:style w:type="paragraph" w:customStyle="1" w:styleId="MonthNames">
    <w:name w:val="Month Names"/>
    <w:rsid w:val="00977220"/>
    <w:pPr>
      <w:tabs>
        <w:tab w:val="center" w:pos="707"/>
        <w:tab w:val="center" w:pos="812"/>
      </w:tabs>
      <w:jc w:val="center"/>
    </w:pPr>
    <w:rPr>
      <w:rFonts w:ascii="Century Gothic" w:eastAsia="Times New Roman" w:hAnsi="Century Gothic" w:cs="Arial"/>
      <w:b/>
      <w:bCs/>
      <w:caps/>
      <w:color w:val="FFFFFF"/>
      <w:sz w:val="18"/>
      <w:szCs w:val="22"/>
      <w:lang w:val="en-US" w:eastAsia="en-US"/>
    </w:rPr>
  </w:style>
  <w:style w:type="paragraph" w:customStyle="1" w:styleId="DatesWeekend">
    <w:name w:val="Dates Weekend"/>
    <w:basedOn w:val="Dates"/>
    <w:rsid w:val="003F14B8"/>
    <w:rPr>
      <w:color w:val="000000"/>
    </w:rPr>
  </w:style>
  <w:style w:type="paragraph" w:styleId="ListBullet">
    <w:name w:val="List Bullet"/>
    <w:basedOn w:val="Normal"/>
    <w:rsid w:val="003D04CA"/>
    <w:pPr>
      <w:numPr>
        <w:numId w:val="11"/>
      </w:numPr>
    </w:pPr>
    <w:rPr>
      <w:sz w:val="20"/>
    </w:rPr>
  </w:style>
  <w:style w:type="paragraph" w:styleId="BalloonText">
    <w:name w:val="Balloon Text"/>
    <w:basedOn w:val="Normal"/>
    <w:semiHidden/>
    <w:rsid w:val="00D512AC"/>
    <w:rPr>
      <w:rFonts w:ascii="Tahoma" w:hAnsi="Tahoma" w:cs="Tahoma"/>
      <w:sz w:val="16"/>
      <w:szCs w:val="16"/>
    </w:rPr>
  </w:style>
  <w:style w:type="paragraph" w:customStyle="1" w:styleId="PageTitleLeft">
    <w:name w:val="Page Title Left"/>
    <w:basedOn w:val="PageTitle"/>
    <w:rsid w:val="00FC2D17"/>
    <w:pPr>
      <w:jc w:val="left"/>
    </w:pPr>
  </w:style>
  <w:style w:type="paragraph" w:customStyle="1" w:styleId="PageNumberRight">
    <w:name w:val="Page Number Right"/>
    <w:basedOn w:val="Normal"/>
    <w:rsid w:val="00FC2D17"/>
    <w:pPr>
      <w:jc w:val="right"/>
    </w:pPr>
    <w:rPr>
      <w:b/>
      <w:caps/>
      <w:color w:val="FFFFFF"/>
      <w:sz w:val="18"/>
      <w:szCs w:val="18"/>
    </w:rPr>
  </w:style>
  <w:style w:type="paragraph" w:customStyle="1" w:styleId="NewsletterDate">
    <w:name w:val="Newsletter Date"/>
    <w:basedOn w:val="Normal"/>
    <w:rsid w:val="00441886"/>
    <w:rPr>
      <w:rFonts w:cs="Arial"/>
      <w:color w:val="3682A2"/>
      <w:sz w:val="22"/>
      <w:szCs w:val="18"/>
    </w:rPr>
  </w:style>
  <w:style w:type="paragraph" w:customStyle="1" w:styleId="Events">
    <w:name w:val="Events"/>
    <w:basedOn w:val="BodyText"/>
    <w:link w:val="EventsChar"/>
    <w:rsid w:val="003A2041"/>
    <w:rPr>
      <w:b/>
    </w:rPr>
  </w:style>
  <w:style w:type="character" w:customStyle="1" w:styleId="EventsChar">
    <w:name w:val="Events Char"/>
    <w:basedOn w:val="BodyTextChar"/>
    <w:link w:val="Events"/>
    <w:rsid w:val="003A2041"/>
    <w:rPr>
      <w:rFonts w:ascii="Century Gothic" w:hAnsi="Century Gothic" w:cs="Arial"/>
      <w:b/>
      <w:sz w:val="17"/>
      <w:lang w:val="en-US" w:eastAsia="en-US" w:bidi="ar-SA"/>
    </w:rPr>
  </w:style>
  <w:style w:type="paragraph" w:customStyle="1" w:styleId="Space">
    <w:name w:val="Space"/>
    <w:basedOn w:val="BodyText"/>
    <w:rsid w:val="003A2041"/>
    <w:pPr>
      <w:spacing w:after="0" w:line="240" w:lineRule="auto"/>
    </w:pPr>
    <w:rPr>
      <w:sz w:val="12"/>
    </w:rPr>
  </w:style>
  <w:style w:type="character" w:styleId="Hyperlink">
    <w:name w:val="Hyperlink"/>
    <w:basedOn w:val="DefaultParagraphFont"/>
    <w:uiPriority w:val="99"/>
    <w:rsid w:val="00F60A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8B239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CA3384"/>
    <w:rPr>
      <w:rFonts w:ascii="Century Gothic" w:eastAsia="Times New Roman" w:hAnsi="Century Gothic" w:cs="Arial"/>
      <w:b/>
      <w:color w:val="3682A2"/>
      <w:sz w:val="32"/>
      <w:szCs w:val="3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33BD"/>
    <w:pPr>
      <w:numPr>
        <w:ilvl w:val="1"/>
      </w:numPr>
      <w:spacing w:after="200" w:line="276" w:lineRule="auto"/>
    </w:pPr>
    <w:rPr>
      <w:rFonts w:asciiTheme="minorHAnsi" w:eastAsiaTheme="majorEastAsia" w:hAnsiTheme="minorHAnsi" w:cstheme="majorBidi"/>
      <w:iCs/>
      <w:color w:val="000000" w:themeColor="text1"/>
      <w:spacing w:val="15"/>
      <w:szCs w:val="24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0333BD"/>
    <w:rPr>
      <w:rFonts w:asciiTheme="minorHAnsi" w:eastAsiaTheme="majorEastAsia" w:hAnsiTheme="minorHAnsi" w:cstheme="majorBidi"/>
      <w:iCs/>
      <w:color w:val="000000" w:themeColor="text1"/>
      <w:spacing w:val="15"/>
      <w:sz w:val="24"/>
      <w:szCs w:val="24"/>
      <w:lang w:val="en-US" w:eastAsia="ko-KR"/>
    </w:rPr>
  </w:style>
  <w:style w:type="paragraph" w:styleId="NormalWeb">
    <w:name w:val="Normal (Web)"/>
    <w:basedOn w:val="Normal"/>
    <w:uiPriority w:val="99"/>
    <w:unhideWhenUsed/>
    <w:rsid w:val="005B3AF2"/>
    <w:rPr>
      <w:rFonts w:ascii="Times New Roman" w:eastAsiaTheme="minorHAnsi" w:hAnsi="Times New Roman"/>
      <w:color w:val="auto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BF0993"/>
    <w:rPr>
      <w:rFonts w:ascii="Calibri" w:eastAsiaTheme="minorHAnsi" w:hAnsi="Calibri" w:cstheme="minorBidi"/>
      <w:color w:val="auto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BF0993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41886"/>
    <w:rPr>
      <w:rFonts w:ascii="Century Gothic" w:eastAsia="Times New Roman" w:hAnsi="Century Gothic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41886"/>
    <w:pPr>
      <w:keepNext/>
      <w:outlineLvl w:val="0"/>
    </w:pPr>
    <w:rPr>
      <w:rFonts w:cs="Arial"/>
      <w:b/>
      <w:color w:val="3682A2"/>
      <w:sz w:val="32"/>
      <w:szCs w:val="32"/>
    </w:rPr>
  </w:style>
  <w:style w:type="paragraph" w:styleId="Heading2">
    <w:name w:val="heading 2"/>
    <w:basedOn w:val="Normal"/>
    <w:next w:val="Normal"/>
    <w:qFormat/>
    <w:rsid w:val="000848F3"/>
    <w:pPr>
      <w:keepNext/>
      <w:spacing w:after="40"/>
      <w:outlineLvl w:val="1"/>
    </w:pPr>
    <w:rPr>
      <w:rFonts w:cs="Arial"/>
      <w:b/>
      <w:color w:val="336699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Normal"/>
    <w:qFormat/>
    <w:rsid w:val="00441886"/>
    <w:pPr>
      <w:spacing w:before="60" w:after="120"/>
    </w:pPr>
    <w:rPr>
      <w:rFonts w:cs="Arial"/>
      <w:color w:val="3682A2"/>
      <w:sz w:val="22"/>
      <w:szCs w:val="22"/>
    </w:rPr>
  </w:style>
  <w:style w:type="paragraph" w:styleId="BodyText">
    <w:name w:val="Body Text"/>
    <w:basedOn w:val="Normal"/>
    <w:link w:val="BodyTextChar"/>
    <w:rsid w:val="00217379"/>
    <w:pPr>
      <w:tabs>
        <w:tab w:val="left" w:pos="3326"/>
      </w:tabs>
      <w:spacing w:after="120" w:line="260" w:lineRule="atLeast"/>
      <w:jc w:val="both"/>
    </w:pPr>
    <w:rPr>
      <w:rFonts w:cs="Arial"/>
      <w:color w:val="auto"/>
      <w:sz w:val="17"/>
    </w:rPr>
  </w:style>
  <w:style w:type="paragraph" w:customStyle="1" w:styleId="PageTitle">
    <w:name w:val="Page Title"/>
    <w:basedOn w:val="Normal"/>
    <w:rsid w:val="00FC2D17"/>
    <w:pPr>
      <w:jc w:val="right"/>
    </w:pPr>
    <w:rPr>
      <w:rFonts w:cs="Lucida Sans Unicode"/>
      <w:b/>
      <w:caps/>
      <w:color w:val="FFFFFF"/>
      <w:sz w:val="18"/>
      <w:szCs w:val="18"/>
    </w:rPr>
  </w:style>
  <w:style w:type="paragraph" w:customStyle="1" w:styleId="CaptionText">
    <w:name w:val="Caption Text"/>
    <w:basedOn w:val="Normal"/>
    <w:rsid w:val="00217379"/>
    <w:pPr>
      <w:spacing w:line="240" w:lineRule="atLeast"/>
    </w:pPr>
    <w:rPr>
      <w:rFonts w:cs="Arial"/>
      <w:i/>
      <w:color w:val="336699"/>
      <w:sz w:val="14"/>
      <w:szCs w:val="16"/>
    </w:rPr>
  </w:style>
  <w:style w:type="paragraph" w:styleId="Header">
    <w:name w:val="head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TOCNumber">
    <w:name w:val="TOC Number"/>
    <w:basedOn w:val="Normal"/>
    <w:link w:val="TOCNumberChar"/>
    <w:rsid w:val="00441886"/>
    <w:pPr>
      <w:spacing w:before="60"/>
    </w:pPr>
    <w:rPr>
      <w:b/>
      <w:sz w:val="18"/>
      <w:szCs w:val="24"/>
    </w:rPr>
  </w:style>
  <w:style w:type="paragraph" w:customStyle="1" w:styleId="Masthead">
    <w:name w:val="Masthead"/>
    <w:basedOn w:val="Normal"/>
    <w:rsid w:val="007D2CA3"/>
    <w:pPr>
      <w:ind w:left="144"/>
    </w:pPr>
    <w:rPr>
      <w:color w:val="FFFFFF"/>
      <w:sz w:val="96"/>
      <w:szCs w:val="96"/>
    </w:rPr>
  </w:style>
  <w:style w:type="paragraph" w:customStyle="1" w:styleId="VolumeandIssue">
    <w:name w:val="Volume and Issue"/>
    <w:basedOn w:val="Normal"/>
    <w:rsid w:val="00FC2D17"/>
    <w:rPr>
      <w:rFonts w:cs="Arial"/>
      <w:b/>
      <w:caps/>
      <w:color w:val="FFFFFF"/>
      <w:spacing w:val="20"/>
      <w:sz w:val="18"/>
      <w:szCs w:val="18"/>
    </w:rPr>
  </w:style>
  <w:style w:type="paragraph" w:customStyle="1" w:styleId="TOCText">
    <w:name w:val="TOC Text"/>
    <w:basedOn w:val="Normal"/>
    <w:rsid w:val="00441886"/>
    <w:pPr>
      <w:spacing w:before="60" w:after="60" w:line="320" w:lineRule="exact"/>
    </w:pPr>
    <w:rPr>
      <w:color w:val="auto"/>
      <w:sz w:val="16"/>
    </w:rPr>
  </w:style>
  <w:style w:type="character" w:customStyle="1" w:styleId="BodyTextChar">
    <w:name w:val="Body Text Char"/>
    <w:basedOn w:val="DefaultParagraphFont"/>
    <w:link w:val="BodyText"/>
    <w:rsid w:val="00217379"/>
    <w:rPr>
      <w:rFonts w:ascii="Century Gothic" w:hAnsi="Century Gothic" w:cs="Arial"/>
      <w:sz w:val="17"/>
      <w:lang w:val="en-US" w:eastAsia="en-US" w:bidi="ar-SA"/>
    </w:rPr>
  </w:style>
  <w:style w:type="character" w:customStyle="1" w:styleId="TOCNumberChar">
    <w:name w:val="TOC Number Char"/>
    <w:basedOn w:val="DefaultParagraphFont"/>
    <w:link w:val="TOCNumber"/>
    <w:rsid w:val="00441886"/>
    <w:rPr>
      <w:rFonts w:ascii="Century Gothic" w:hAnsi="Century Gothic"/>
      <w:b/>
      <w:color w:val="000000"/>
      <w:sz w:val="18"/>
      <w:szCs w:val="24"/>
      <w:lang w:val="en-US" w:eastAsia="en-US" w:bidi="ar-SA"/>
    </w:rPr>
  </w:style>
  <w:style w:type="paragraph" w:customStyle="1" w:styleId="Pullquote">
    <w:name w:val="Pullquote"/>
    <w:basedOn w:val="Normal"/>
    <w:rsid w:val="00384CD5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</w:rPr>
  </w:style>
  <w:style w:type="character" w:styleId="PageNumber">
    <w:name w:val="page number"/>
    <w:rsid w:val="00FC2D17"/>
    <w:rPr>
      <w:rFonts w:ascii="Century Gothic" w:hAnsi="Century Gothic" w:cs="Lucida Sans Unicode"/>
      <w:b/>
      <w:caps/>
      <w:dstrike w:val="0"/>
      <w:color w:val="FFFFFF"/>
      <w:spacing w:val="0"/>
      <w:w w:val="100"/>
      <w:kern w:val="0"/>
      <w:position w:val="0"/>
      <w:sz w:val="18"/>
      <w:szCs w:val="18"/>
      <w:vertAlign w:val="baseline"/>
    </w:rPr>
  </w:style>
  <w:style w:type="paragraph" w:styleId="Footer">
    <w:name w:val="foot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Dates">
    <w:name w:val="Dates"/>
    <w:rsid w:val="00977220"/>
    <w:pPr>
      <w:jc w:val="center"/>
    </w:pPr>
    <w:rPr>
      <w:rFonts w:ascii="Trebuchet MS" w:eastAsia="Times New Roman" w:hAnsi="Trebuchet MS" w:cs="Arial"/>
      <w:sz w:val="18"/>
      <w:szCs w:val="24"/>
      <w:lang w:val="en-US" w:eastAsia="en-US"/>
    </w:rPr>
  </w:style>
  <w:style w:type="paragraph" w:customStyle="1" w:styleId="Weekdays">
    <w:name w:val="Weekdays"/>
    <w:rsid w:val="00977220"/>
    <w:pPr>
      <w:jc w:val="center"/>
    </w:pPr>
    <w:rPr>
      <w:rFonts w:ascii="Trebuchet MS" w:eastAsia="Times New Roman" w:hAnsi="Trebuchet MS" w:cs="Arial"/>
      <w:b/>
      <w:color w:val="3682A2"/>
      <w:sz w:val="18"/>
      <w:szCs w:val="24"/>
      <w:lang w:val="en-US" w:eastAsia="en-US"/>
    </w:rPr>
  </w:style>
  <w:style w:type="paragraph" w:customStyle="1" w:styleId="MonthNames">
    <w:name w:val="Month Names"/>
    <w:rsid w:val="00977220"/>
    <w:pPr>
      <w:tabs>
        <w:tab w:val="center" w:pos="707"/>
        <w:tab w:val="center" w:pos="812"/>
      </w:tabs>
      <w:jc w:val="center"/>
    </w:pPr>
    <w:rPr>
      <w:rFonts w:ascii="Century Gothic" w:eastAsia="Times New Roman" w:hAnsi="Century Gothic" w:cs="Arial"/>
      <w:b/>
      <w:bCs/>
      <w:caps/>
      <w:color w:val="FFFFFF"/>
      <w:sz w:val="18"/>
      <w:szCs w:val="22"/>
      <w:lang w:val="en-US" w:eastAsia="en-US"/>
    </w:rPr>
  </w:style>
  <w:style w:type="paragraph" w:customStyle="1" w:styleId="DatesWeekend">
    <w:name w:val="Dates Weekend"/>
    <w:basedOn w:val="Dates"/>
    <w:rsid w:val="003F14B8"/>
    <w:rPr>
      <w:color w:val="000000"/>
    </w:rPr>
  </w:style>
  <w:style w:type="paragraph" w:styleId="ListBullet">
    <w:name w:val="List Bullet"/>
    <w:basedOn w:val="Normal"/>
    <w:rsid w:val="003D04CA"/>
    <w:pPr>
      <w:numPr>
        <w:numId w:val="11"/>
      </w:numPr>
    </w:pPr>
    <w:rPr>
      <w:sz w:val="20"/>
    </w:rPr>
  </w:style>
  <w:style w:type="paragraph" w:styleId="BalloonText">
    <w:name w:val="Balloon Text"/>
    <w:basedOn w:val="Normal"/>
    <w:semiHidden/>
    <w:rsid w:val="00D512AC"/>
    <w:rPr>
      <w:rFonts w:ascii="Tahoma" w:hAnsi="Tahoma" w:cs="Tahoma"/>
      <w:sz w:val="16"/>
      <w:szCs w:val="16"/>
    </w:rPr>
  </w:style>
  <w:style w:type="paragraph" w:customStyle="1" w:styleId="PageTitleLeft">
    <w:name w:val="Page Title Left"/>
    <w:basedOn w:val="PageTitle"/>
    <w:rsid w:val="00FC2D17"/>
    <w:pPr>
      <w:jc w:val="left"/>
    </w:pPr>
  </w:style>
  <w:style w:type="paragraph" w:customStyle="1" w:styleId="PageNumberRight">
    <w:name w:val="Page Number Right"/>
    <w:basedOn w:val="Normal"/>
    <w:rsid w:val="00FC2D17"/>
    <w:pPr>
      <w:jc w:val="right"/>
    </w:pPr>
    <w:rPr>
      <w:b/>
      <w:caps/>
      <w:color w:val="FFFFFF"/>
      <w:sz w:val="18"/>
      <w:szCs w:val="18"/>
    </w:rPr>
  </w:style>
  <w:style w:type="paragraph" w:customStyle="1" w:styleId="NewsletterDate">
    <w:name w:val="Newsletter Date"/>
    <w:basedOn w:val="Normal"/>
    <w:rsid w:val="00441886"/>
    <w:rPr>
      <w:rFonts w:cs="Arial"/>
      <w:color w:val="3682A2"/>
      <w:sz w:val="22"/>
      <w:szCs w:val="18"/>
    </w:rPr>
  </w:style>
  <w:style w:type="paragraph" w:customStyle="1" w:styleId="Events">
    <w:name w:val="Events"/>
    <w:basedOn w:val="BodyText"/>
    <w:link w:val="EventsChar"/>
    <w:rsid w:val="003A2041"/>
    <w:rPr>
      <w:b/>
    </w:rPr>
  </w:style>
  <w:style w:type="character" w:customStyle="1" w:styleId="EventsChar">
    <w:name w:val="Events Char"/>
    <w:basedOn w:val="BodyTextChar"/>
    <w:link w:val="Events"/>
    <w:rsid w:val="003A2041"/>
    <w:rPr>
      <w:rFonts w:ascii="Century Gothic" w:hAnsi="Century Gothic" w:cs="Arial"/>
      <w:b/>
      <w:sz w:val="17"/>
      <w:lang w:val="en-US" w:eastAsia="en-US" w:bidi="ar-SA"/>
    </w:rPr>
  </w:style>
  <w:style w:type="paragraph" w:customStyle="1" w:styleId="Space">
    <w:name w:val="Space"/>
    <w:basedOn w:val="BodyText"/>
    <w:rsid w:val="003A2041"/>
    <w:pPr>
      <w:spacing w:after="0" w:line="240" w:lineRule="auto"/>
    </w:pPr>
    <w:rPr>
      <w:sz w:val="12"/>
    </w:rPr>
  </w:style>
  <w:style w:type="character" w:styleId="Hyperlink">
    <w:name w:val="Hyperlink"/>
    <w:basedOn w:val="DefaultParagraphFont"/>
    <w:uiPriority w:val="99"/>
    <w:rsid w:val="00F60A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8B239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CA3384"/>
    <w:rPr>
      <w:rFonts w:ascii="Century Gothic" w:eastAsia="Times New Roman" w:hAnsi="Century Gothic" w:cs="Arial"/>
      <w:b/>
      <w:color w:val="3682A2"/>
      <w:sz w:val="32"/>
      <w:szCs w:val="3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33BD"/>
    <w:pPr>
      <w:numPr>
        <w:ilvl w:val="1"/>
      </w:numPr>
      <w:spacing w:after="200" w:line="276" w:lineRule="auto"/>
    </w:pPr>
    <w:rPr>
      <w:rFonts w:asciiTheme="minorHAnsi" w:eastAsiaTheme="majorEastAsia" w:hAnsiTheme="minorHAnsi" w:cstheme="majorBidi"/>
      <w:iCs/>
      <w:color w:val="000000" w:themeColor="text1"/>
      <w:spacing w:val="15"/>
      <w:szCs w:val="24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0333BD"/>
    <w:rPr>
      <w:rFonts w:asciiTheme="minorHAnsi" w:eastAsiaTheme="majorEastAsia" w:hAnsiTheme="minorHAnsi" w:cstheme="majorBidi"/>
      <w:iCs/>
      <w:color w:val="000000" w:themeColor="text1"/>
      <w:spacing w:val="15"/>
      <w:sz w:val="24"/>
      <w:szCs w:val="24"/>
      <w:lang w:val="en-US" w:eastAsia="ko-KR"/>
    </w:rPr>
  </w:style>
  <w:style w:type="paragraph" w:styleId="NormalWeb">
    <w:name w:val="Normal (Web)"/>
    <w:basedOn w:val="Normal"/>
    <w:uiPriority w:val="99"/>
    <w:unhideWhenUsed/>
    <w:rsid w:val="005B3AF2"/>
    <w:rPr>
      <w:rFonts w:ascii="Times New Roman" w:eastAsiaTheme="minorHAnsi" w:hAnsi="Times New Roman"/>
      <w:color w:val="auto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BF0993"/>
    <w:rPr>
      <w:rFonts w:ascii="Calibri" w:eastAsiaTheme="minorHAnsi" w:hAnsi="Calibri" w:cstheme="minorBidi"/>
      <w:color w:val="auto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BF0993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image" Target="media/image110.wm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5" Type="http://schemas.openxmlformats.org/officeDocument/2006/relationships/image" Target="media/image100.wmf"/><Relationship Id="rId33" Type="http://schemas.openxmlformats.org/officeDocument/2006/relationships/hyperlink" Target="http://www.twinglobe.com" TargetMode="External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image" Target="media/image11.wmf"/><Relationship Id="rId29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0.wmf"/><Relationship Id="rId32" Type="http://schemas.openxmlformats.org/officeDocument/2006/relationships/hyperlink" Target="http://www.twinglobe.com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80.wmf"/><Relationship Id="rId28" Type="http://schemas.openxmlformats.org/officeDocument/2006/relationships/image" Target="media/image13.png"/><Relationship Id="rId36" Type="http://schemas.openxmlformats.org/officeDocument/2006/relationships/image" Target="media/image15.wmf"/><Relationship Id="rId10" Type="http://schemas.openxmlformats.org/officeDocument/2006/relationships/image" Target="media/image30.jpeg"/><Relationship Id="rId19" Type="http://schemas.openxmlformats.org/officeDocument/2006/relationships/image" Target="media/image10.wmf"/><Relationship Id="rId31" Type="http://schemas.openxmlformats.org/officeDocument/2006/relationships/hyperlink" Target="http://www.carehome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0.png"/><Relationship Id="rId22" Type="http://schemas.openxmlformats.org/officeDocument/2006/relationships/image" Target="media/image61.png"/><Relationship Id="rId27" Type="http://schemas.openxmlformats.org/officeDocument/2006/relationships/image" Target="media/image120.png"/><Relationship Id="rId30" Type="http://schemas.openxmlformats.org/officeDocument/2006/relationships/hyperlink" Target="http://www.carehome.co.uk" TargetMode="External"/><Relationship Id="rId35" Type="http://schemas.openxmlformats.org/officeDocument/2006/relationships/image" Target="media/image140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.payne\AppData\Roaming\Microsoft\Templates\Employee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Employee newsletter</Template>
  <TotalTime>1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Payne</dc:creator>
  <cp:lastModifiedBy>Laura Payne</cp:lastModifiedBy>
  <cp:revision>3</cp:revision>
  <cp:lastPrinted>2014-12-16T09:35:00Z</cp:lastPrinted>
  <dcterms:created xsi:type="dcterms:W3CDTF">2014-12-18T15:41:00Z</dcterms:created>
  <dcterms:modified xsi:type="dcterms:W3CDTF">2014-12-18T15:42:00Z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TC060889441033</vt:lpwstr>
  </property>
</Properties>
</file>